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37" w:rsidRDefault="00F033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 w:rsidRPr="00F033BA">
        <w:rPr>
          <w:noProof/>
        </w:rPr>
        <w:drawing>
          <wp:inline distT="0" distB="0" distL="0" distR="0" wp14:anchorId="1FE14D54" wp14:editId="21605A5F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73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F033BA" w:rsidRDefault="006D4EF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Gacetilla </w:t>
      </w:r>
      <w:proofErr w:type="spellStart"/>
      <w:r>
        <w:rPr>
          <w:b/>
          <w:color w:val="17365D" w:themeColor="text2" w:themeShade="BF"/>
          <w:sz w:val="52"/>
          <w:szCs w:val="52"/>
          <w:lang w:val="es-ES"/>
        </w:rPr>
        <w:t>Riderchail</w:t>
      </w:r>
      <w:proofErr w:type="spellEnd"/>
      <w:r w:rsidR="005D473F">
        <w:rPr>
          <w:b/>
          <w:color w:val="17365D" w:themeColor="text2" w:themeShade="BF"/>
          <w:sz w:val="52"/>
          <w:szCs w:val="52"/>
          <w:lang w:val="es-ES"/>
        </w:rPr>
        <w:t xml:space="preserve"> febrero</w:t>
      </w:r>
    </w:p>
    <w:p w:rsidR="008C24AA" w:rsidRDefault="008C24A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</w:rPr>
      </w:pPr>
    </w:p>
    <w:p w:rsidR="003D0ABC" w:rsidRDefault="003D0ABC" w:rsidP="003D0ABC">
      <w:pPr>
        <w:pStyle w:val="Sinespaciado"/>
        <w:jc w:val="both"/>
        <w:rPr>
          <w:b/>
        </w:rPr>
      </w:pPr>
    </w:p>
    <w:p w:rsidR="0062578A" w:rsidRDefault="009D6F37" w:rsidP="009D6F37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6D4EFA" w:rsidRDefault="006D4EFA" w:rsidP="009D6F37">
      <w:pPr>
        <w:pStyle w:val="Sinespaciado"/>
        <w:tabs>
          <w:tab w:val="left" w:pos="3045"/>
        </w:tabs>
        <w:rPr>
          <w:noProof/>
        </w:rPr>
      </w:pPr>
      <w:r w:rsidRPr="00A81761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1076325" y="2238375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1622264"/>
            <wp:effectExtent l="0" t="0" r="0" b="0"/>
            <wp:wrapSquare wrapText="bothSides"/>
            <wp:docPr id="1" name="Imagen 1" descr="C:\Users\rrpp\Desktop\portadas Riderchail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\Desktop\portadas Riderchail\img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EFA" w:rsidRPr="008724CD" w:rsidRDefault="006D4EFA" w:rsidP="006D4EFA">
      <w:pPr>
        <w:pStyle w:val="Sinespaciado"/>
        <w:jc w:val="both"/>
        <w:rPr>
          <w:b/>
        </w:rPr>
      </w:pPr>
      <w:r>
        <w:rPr>
          <w:b/>
        </w:rPr>
        <w:t>Un pueblo sequito</w:t>
      </w:r>
    </w:p>
    <w:p w:rsidR="006D4EFA" w:rsidRDefault="006D4EFA" w:rsidP="006D4EFA">
      <w:pPr>
        <w:pStyle w:val="Sinespaciado"/>
        <w:jc w:val="both"/>
      </w:pPr>
      <w:r>
        <w:t>Autores: Diego Javier Rojas y Pablo Pino</w:t>
      </w:r>
    </w:p>
    <w:p w:rsidR="006D4EFA" w:rsidRDefault="006D4EFA" w:rsidP="006D4EFA">
      <w:pPr>
        <w:pStyle w:val="Sinespaciado"/>
        <w:shd w:val="clear" w:color="auto" w:fill="FFFFFF" w:themeFill="background1"/>
        <w:jc w:val="both"/>
      </w:pPr>
      <w:r>
        <w:t>36 páginas</w:t>
      </w:r>
    </w:p>
    <w:p w:rsidR="006D4EFA" w:rsidRDefault="006D4EFA" w:rsidP="006D4EFA">
      <w:pPr>
        <w:pStyle w:val="Sinespaciado"/>
        <w:jc w:val="both"/>
      </w:pPr>
      <w:r>
        <w:t>20 x 21 cm</w:t>
      </w:r>
    </w:p>
    <w:p w:rsidR="006D4EFA" w:rsidRDefault="006D4EFA" w:rsidP="006D4EFA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28502</w:t>
      </w:r>
    </w:p>
    <w:p w:rsidR="006D4EFA" w:rsidRDefault="006D4EFA" w:rsidP="006D4EFA">
      <w:pPr>
        <w:pStyle w:val="Sinespaciado"/>
        <w:jc w:val="both"/>
      </w:pPr>
      <w:r>
        <w:t>ISBN 978-987-1603-45-9</w:t>
      </w:r>
    </w:p>
    <w:p w:rsidR="006D4EFA" w:rsidRDefault="006D4EFA" w:rsidP="006D4EFA">
      <w:pPr>
        <w:pStyle w:val="Sinespaciado"/>
        <w:jc w:val="both"/>
      </w:pPr>
      <w:r>
        <w:t>Precio $ 10.588 + IVA</w:t>
      </w:r>
    </w:p>
    <w:p w:rsidR="009D6F37" w:rsidRDefault="006D4EFA" w:rsidP="009D6F37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6D4EFA" w:rsidRDefault="006D4EFA" w:rsidP="009D6F37">
      <w:pPr>
        <w:pStyle w:val="Sinespaciado"/>
        <w:jc w:val="both"/>
        <w:rPr>
          <w:b/>
        </w:rPr>
      </w:pPr>
    </w:p>
    <w:p w:rsidR="006D4EFA" w:rsidRPr="006D4EFA" w:rsidRDefault="006D4EFA" w:rsidP="006D4EFA">
      <w:pPr>
        <w:pStyle w:val="Sinespaciado"/>
        <w:jc w:val="both"/>
        <w:rPr>
          <w:b/>
        </w:rPr>
      </w:pPr>
      <w:r>
        <w:rPr>
          <w:noProof/>
        </w:rPr>
        <w:tab/>
      </w:r>
    </w:p>
    <w:p w:rsidR="00F518A4" w:rsidRDefault="00F518A4" w:rsidP="006D4EFA">
      <w:pPr>
        <w:pStyle w:val="Sinespaciado"/>
        <w:tabs>
          <w:tab w:val="left" w:pos="3045"/>
        </w:tabs>
        <w:rPr>
          <w:noProof/>
        </w:rPr>
      </w:pPr>
      <w:r w:rsidRPr="00A81761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1076325" y="4371975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667497"/>
            <wp:effectExtent l="0" t="0" r="0" b="9525"/>
            <wp:wrapSquare wrapText="bothSides"/>
            <wp:docPr id="2" name="Imagen 2" descr="C:\Users\rrpp\Desktop\portadas Riderchail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Desktop\portadas Riderchail\img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8A4" w:rsidRPr="008724CD" w:rsidRDefault="00F518A4" w:rsidP="00F518A4">
      <w:pPr>
        <w:pStyle w:val="Sinespaciado"/>
        <w:jc w:val="both"/>
        <w:rPr>
          <w:b/>
        </w:rPr>
      </w:pPr>
      <w:r>
        <w:rPr>
          <w:b/>
        </w:rPr>
        <w:t>El pizarrón mágico</w:t>
      </w:r>
    </w:p>
    <w:p w:rsidR="00F518A4" w:rsidRDefault="00F518A4" w:rsidP="00F518A4">
      <w:pPr>
        <w:pStyle w:val="Sinespaciado"/>
        <w:jc w:val="both"/>
      </w:pPr>
      <w:r>
        <w:t xml:space="preserve">Autores: Alejandro Farias y Mariano </w:t>
      </w:r>
      <w:proofErr w:type="spellStart"/>
      <w:r>
        <w:t>Epelbaum</w:t>
      </w:r>
      <w:proofErr w:type="spellEnd"/>
    </w:p>
    <w:p w:rsidR="00F518A4" w:rsidRDefault="00F518A4" w:rsidP="00F518A4">
      <w:pPr>
        <w:pStyle w:val="Sinespaciado"/>
        <w:shd w:val="clear" w:color="auto" w:fill="FFFFFF" w:themeFill="background1"/>
        <w:jc w:val="both"/>
      </w:pPr>
      <w:r>
        <w:t>36 páginas</w:t>
      </w:r>
    </w:p>
    <w:p w:rsidR="00F518A4" w:rsidRDefault="00F518A4" w:rsidP="00F518A4">
      <w:pPr>
        <w:pStyle w:val="Sinespaciado"/>
        <w:jc w:val="both"/>
      </w:pPr>
      <w:r>
        <w:t>20 x 21 cm</w:t>
      </w:r>
    </w:p>
    <w:p w:rsidR="00F518A4" w:rsidRDefault="00F518A4" w:rsidP="00F518A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28507</w:t>
      </w:r>
    </w:p>
    <w:p w:rsidR="00F518A4" w:rsidRDefault="00F518A4" w:rsidP="00F518A4">
      <w:pPr>
        <w:pStyle w:val="Sinespaciado"/>
        <w:jc w:val="both"/>
      </w:pPr>
      <w:r>
        <w:t>ISBN 978-987-1603-44-2</w:t>
      </w:r>
    </w:p>
    <w:p w:rsidR="00F518A4" w:rsidRDefault="00F518A4" w:rsidP="00F518A4">
      <w:pPr>
        <w:pStyle w:val="Sinespaciado"/>
        <w:jc w:val="both"/>
      </w:pPr>
      <w:r>
        <w:t>Precio $ 10.588 + IVA</w:t>
      </w:r>
    </w:p>
    <w:p w:rsidR="006D4EFA" w:rsidRDefault="00F518A4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9D6F37" w:rsidRDefault="009D6F37" w:rsidP="009D6F37">
      <w:pPr>
        <w:pStyle w:val="Sinespaciado"/>
        <w:tabs>
          <w:tab w:val="left" w:pos="3045"/>
        </w:tabs>
        <w:rPr>
          <w:noProof/>
        </w:rPr>
      </w:pPr>
    </w:p>
    <w:p w:rsidR="006D4EFA" w:rsidRDefault="006D4EFA" w:rsidP="009D6F37">
      <w:pPr>
        <w:pStyle w:val="Sinespaciado"/>
        <w:tabs>
          <w:tab w:val="left" w:pos="3045"/>
        </w:tabs>
        <w:rPr>
          <w:noProof/>
        </w:rPr>
      </w:pPr>
    </w:p>
    <w:p w:rsidR="006D4EFA" w:rsidRDefault="006D4EFA" w:rsidP="006D4EFA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DC5145" w:rsidRDefault="00DC5145" w:rsidP="006D4EFA">
      <w:pPr>
        <w:pStyle w:val="Sinespaciado"/>
        <w:tabs>
          <w:tab w:val="left" w:pos="3045"/>
        </w:tabs>
        <w:rPr>
          <w:noProof/>
        </w:rPr>
      </w:pPr>
      <w:r w:rsidRPr="00A81761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1076325" y="672465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1718592"/>
            <wp:effectExtent l="0" t="0" r="0" b="0"/>
            <wp:wrapSquare wrapText="bothSides"/>
            <wp:docPr id="13" name="Imagen 13" descr="C:\Users\rrpp\Desktop\portadas Riderchail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Desktop\portadas Riderchail\img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145" w:rsidRPr="008724CD" w:rsidRDefault="00DC5145" w:rsidP="00DC5145">
      <w:pPr>
        <w:pStyle w:val="Sinespaciado"/>
        <w:jc w:val="both"/>
        <w:rPr>
          <w:b/>
        </w:rPr>
      </w:pPr>
      <w:r>
        <w:rPr>
          <w:b/>
        </w:rPr>
        <w:t>Nina, la chica de los suspiros</w:t>
      </w:r>
    </w:p>
    <w:p w:rsidR="00DC5145" w:rsidRDefault="00DC5145" w:rsidP="00DC5145">
      <w:pPr>
        <w:pStyle w:val="Sinespaciado"/>
        <w:jc w:val="both"/>
      </w:pPr>
      <w:r>
        <w:t xml:space="preserve">Autor: Sergio De </w:t>
      </w:r>
      <w:proofErr w:type="spellStart"/>
      <w:r>
        <w:t>Giorgi</w:t>
      </w:r>
      <w:proofErr w:type="spellEnd"/>
    </w:p>
    <w:p w:rsidR="00DC5145" w:rsidRDefault="00DC5145" w:rsidP="00DC5145">
      <w:pPr>
        <w:pStyle w:val="Sinespaciado"/>
        <w:shd w:val="clear" w:color="auto" w:fill="FFFFFF" w:themeFill="background1"/>
        <w:jc w:val="both"/>
      </w:pPr>
      <w:r>
        <w:t>36 páginas</w:t>
      </w:r>
    </w:p>
    <w:p w:rsidR="00DC5145" w:rsidRDefault="00DC5145" w:rsidP="00DC5145">
      <w:pPr>
        <w:pStyle w:val="Sinespaciado"/>
        <w:jc w:val="both"/>
      </w:pPr>
      <w:r>
        <w:t>20 x 21 cm</w:t>
      </w:r>
    </w:p>
    <w:p w:rsidR="00DC5145" w:rsidRDefault="00DC5145" w:rsidP="00DC5145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28505</w:t>
      </w:r>
    </w:p>
    <w:p w:rsidR="00DC5145" w:rsidRDefault="00DC5145" w:rsidP="00DC5145">
      <w:pPr>
        <w:pStyle w:val="Sinespaciado"/>
        <w:jc w:val="both"/>
      </w:pPr>
      <w:r>
        <w:t>ISBN 978-987-1603-43-5</w:t>
      </w:r>
    </w:p>
    <w:p w:rsidR="00DC5145" w:rsidRDefault="00DC5145" w:rsidP="00DC5145">
      <w:pPr>
        <w:pStyle w:val="Sinespaciado"/>
        <w:jc w:val="both"/>
      </w:pPr>
      <w:r>
        <w:t>Precio $ 10.588 + IVA</w:t>
      </w:r>
    </w:p>
    <w:p w:rsidR="006D4EFA" w:rsidRDefault="00DC5145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6D4EFA" w:rsidRDefault="006D4EFA" w:rsidP="009D6F37">
      <w:pPr>
        <w:pStyle w:val="Sinespaciado"/>
        <w:tabs>
          <w:tab w:val="left" w:pos="3045"/>
        </w:tabs>
        <w:rPr>
          <w:noProof/>
        </w:rPr>
      </w:pPr>
    </w:p>
    <w:p w:rsidR="009D6F37" w:rsidRDefault="009D6F37" w:rsidP="00366A0C">
      <w:pPr>
        <w:pStyle w:val="Sinespaciado"/>
        <w:jc w:val="both"/>
        <w:rPr>
          <w:noProof/>
        </w:rPr>
      </w:pPr>
    </w:p>
    <w:p w:rsidR="009D6F37" w:rsidRDefault="009D6F37" w:rsidP="00366A0C">
      <w:pPr>
        <w:pStyle w:val="Sinespaciado"/>
        <w:jc w:val="both"/>
        <w:rPr>
          <w:noProof/>
        </w:rPr>
      </w:pPr>
    </w:p>
    <w:p w:rsidR="006D4EFA" w:rsidRDefault="006D4EFA" w:rsidP="00E151AC">
      <w:pPr>
        <w:autoSpaceDE w:val="0"/>
        <w:autoSpaceDN w:val="0"/>
        <w:adjustRightInd w:val="0"/>
        <w:jc w:val="both"/>
        <w:rPr>
          <w:iCs/>
          <w:sz w:val="24"/>
          <w:szCs w:val="24"/>
          <w:lang w:val="es-ES_tradnl" w:eastAsia="es-ES_tradnl"/>
        </w:rPr>
      </w:pPr>
    </w:p>
    <w:p w:rsidR="006D4EFA" w:rsidRDefault="006D4EFA" w:rsidP="006D4EFA">
      <w:pPr>
        <w:pStyle w:val="Sinespaciado"/>
        <w:jc w:val="both"/>
        <w:rPr>
          <w:b/>
        </w:rPr>
      </w:pPr>
    </w:p>
    <w:p w:rsidR="006D4EFA" w:rsidRDefault="006D4EFA" w:rsidP="006D4EFA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lastRenderedPageBreak/>
        <w:tab/>
      </w:r>
    </w:p>
    <w:p w:rsidR="00EC4B98" w:rsidRDefault="00EC4B98" w:rsidP="006D4EFA">
      <w:pPr>
        <w:pStyle w:val="Sinespaciado"/>
        <w:tabs>
          <w:tab w:val="left" w:pos="3045"/>
        </w:tabs>
        <w:rPr>
          <w:noProof/>
        </w:rPr>
      </w:pPr>
      <w:r w:rsidRPr="00A81761">
        <w:rPr>
          <w:noProof/>
        </w:rPr>
        <w:drawing>
          <wp:anchor distT="0" distB="0" distL="114300" distR="114300" simplePos="0" relativeHeight="251777024" behindDoc="0" locked="0" layoutInCell="1" allowOverlap="1">
            <wp:simplePos x="1076325" y="53340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805472"/>
            <wp:effectExtent l="0" t="0" r="0" b="4445"/>
            <wp:wrapSquare wrapText="bothSides"/>
            <wp:docPr id="14" name="Imagen 14" descr="C:\Users\rrpp\Desktop\portadas Riderchail\Quien podra quererme con estos feos 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Desktop\portadas Riderchail\Quien podra quererme con estos feos p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B98" w:rsidRDefault="00EC4B98" w:rsidP="006D4EFA">
      <w:pPr>
        <w:pStyle w:val="Sinespaciado"/>
        <w:tabs>
          <w:tab w:val="left" w:pos="3045"/>
        </w:tabs>
        <w:rPr>
          <w:noProof/>
        </w:rPr>
      </w:pPr>
    </w:p>
    <w:p w:rsidR="00EC4B98" w:rsidRPr="008724CD" w:rsidRDefault="00EC4B98" w:rsidP="00EC4B98">
      <w:pPr>
        <w:pStyle w:val="Sinespaciado"/>
        <w:jc w:val="both"/>
        <w:rPr>
          <w:b/>
        </w:rPr>
      </w:pPr>
      <w:r>
        <w:rPr>
          <w:b/>
        </w:rPr>
        <w:t>¿Quién podrá quererme con estos feos pies?</w:t>
      </w:r>
    </w:p>
    <w:p w:rsidR="00EC4B98" w:rsidRDefault="00EC4B98" w:rsidP="00EC4B98">
      <w:pPr>
        <w:pStyle w:val="Sinespaciado"/>
        <w:jc w:val="both"/>
      </w:pPr>
      <w:r>
        <w:t xml:space="preserve">Autores: Graciela </w:t>
      </w:r>
      <w:proofErr w:type="spellStart"/>
      <w:r>
        <w:t>Repún</w:t>
      </w:r>
      <w:proofErr w:type="spellEnd"/>
      <w:r>
        <w:t xml:space="preserve"> y Rodrigo </w:t>
      </w:r>
      <w:proofErr w:type="spellStart"/>
      <w:r>
        <w:t>Folgueira</w:t>
      </w:r>
      <w:proofErr w:type="spellEnd"/>
    </w:p>
    <w:p w:rsidR="00EC4B98" w:rsidRDefault="00EC4B98" w:rsidP="00EC4B98">
      <w:pPr>
        <w:pStyle w:val="Sinespaciado"/>
        <w:shd w:val="clear" w:color="auto" w:fill="FFFFFF" w:themeFill="background1"/>
        <w:jc w:val="both"/>
      </w:pPr>
      <w:r>
        <w:t>36 páginas</w:t>
      </w:r>
    </w:p>
    <w:p w:rsidR="00EC4B98" w:rsidRDefault="00EC4B98" w:rsidP="00EC4B98">
      <w:pPr>
        <w:pStyle w:val="Sinespaciado"/>
        <w:jc w:val="both"/>
      </w:pPr>
      <w:r>
        <w:t>20 x 21 cm</w:t>
      </w:r>
    </w:p>
    <w:p w:rsidR="00EC4B98" w:rsidRDefault="00EC4B98" w:rsidP="00EC4B98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28500</w:t>
      </w:r>
    </w:p>
    <w:p w:rsidR="00EC4B98" w:rsidRDefault="00EC4B98" w:rsidP="00EC4B98">
      <w:pPr>
        <w:pStyle w:val="Sinespaciado"/>
        <w:jc w:val="both"/>
      </w:pPr>
      <w:r>
        <w:t>ISBN 978-987-1603-57-2</w:t>
      </w:r>
    </w:p>
    <w:p w:rsidR="00EC4B98" w:rsidRDefault="00EC4B98" w:rsidP="00EC4B98">
      <w:pPr>
        <w:pStyle w:val="Sinespaciado"/>
        <w:jc w:val="both"/>
      </w:pPr>
      <w:r>
        <w:t>Precio $ 10.588 + IVA</w:t>
      </w:r>
    </w:p>
    <w:p w:rsidR="006D4EFA" w:rsidRDefault="00EC4B98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EC4B98" w:rsidRDefault="00EC4B98" w:rsidP="006D4EFA">
      <w:pPr>
        <w:pStyle w:val="Sinespaciado"/>
        <w:tabs>
          <w:tab w:val="left" w:pos="3045"/>
        </w:tabs>
        <w:rPr>
          <w:noProof/>
        </w:rPr>
      </w:pPr>
    </w:p>
    <w:p w:rsidR="006D4EFA" w:rsidRDefault="006D4EFA" w:rsidP="006D4EFA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A27E72" w:rsidRDefault="00A27E72" w:rsidP="006D4EFA">
      <w:pPr>
        <w:pStyle w:val="Sinespaciado"/>
        <w:tabs>
          <w:tab w:val="left" w:pos="3045"/>
        </w:tabs>
        <w:rPr>
          <w:noProof/>
        </w:rPr>
      </w:pPr>
      <w:r w:rsidRPr="006576EE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1076325" y="2847975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815981"/>
            <wp:effectExtent l="0" t="0" r="0" b="0"/>
            <wp:wrapSquare wrapText="bothSides"/>
            <wp:docPr id="15" name="Imagen 15" descr="C:\Users\rrpp\Desktop\portadas Riderchail\El despertar del conde drác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\Desktop\portadas Riderchail\El despertar del conde drácu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E72" w:rsidRPr="008724CD" w:rsidRDefault="00A27E72" w:rsidP="00A27E72">
      <w:pPr>
        <w:pStyle w:val="Sinespaciado"/>
        <w:jc w:val="both"/>
        <w:rPr>
          <w:b/>
        </w:rPr>
      </w:pPr>
      <w:r>
        <w:rPr>
          <w:b/>
        </w:rPr>
        <w:t>El despertar del conde Drácula</w:t>
      </w:r>
    </w:p>
    <w:p w:rsidR="00A27E72" w:rsidRDefault="00A27E72" w:rsidP="00A27E72">
      <w:pPr>
        <w:pStyle w:val="Sinespaciado"/>
        <w:jc w:val="both"/>
      </w:pPr>
      <w:r>
        <w:t xml:space="preserve">Autores: Hernán Galdames y Cristian </w:t>
      </w:r>
      <w:proofErr w:type="spellStart"/>
      <w:r>
        <w:t>Bernardini</w:t>
      </w:r>
      <w:proofErr w:type="spellEnd"/>
    </w:p>
    <w:p w:rsidR="00A27E72" w:rsidRDefault="00A27E72" w:rsidP="00A27E72">
      <w:pPr>
        <w:pStyle w:val="Sinespaciado"/>
        <w:shd w:val="clear" w:color="auto" w:fill="FFFFFF" w:themeFill="background1"/>
        <w:jc w:val="both"/>
      </w:pPr>
      <w:r>
        <w:t>36 páginas</w:t>
      </w:r>
    </w:p>
    <w:p w:rsidR="00A27E72" w:rsidRDefault="00A27E72" w:rsidP="00A27E72">
      <w:pPr>
        <w:pStyle w:val="Sinespaciado"/>
        <w:jc w:val="both"/>
      </w:pPr>
      <w:r>
        <w:t>20 x 21 cm</w:t>
      </w:r>
    </w:p>
    <w:p w:rsidR="00A27E72" w:rsidRDefault="00A27E72" w:rsidP="00A27E72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28506</w:t>
      </w:r>
    </w:p>
    <w:p w:rsidR="00A27E72" w:rsidRDefault="00A27E72" w:rsidP="00A27E72">
      <w:pPr>
        <w:pStyle w:val="Sinespaciado"/>
        <w:jc w:val="both"/>
      </w:pPr>
      <w:r>
        <w:t>ISBN 978-987-1603-53-4</w:t>
      </w:r>
    </w:p>
    <w:p w:rsidR="00A27E72" w:rsidRDefault="00A27E72" w:rsidP="00A27E72">
      <w:pPr>
        <w:pStyle w:val="Sinespaciado"/>
        <w:jc w:val="both"/>
      </w:pPr>
      <w:r>
        <w:t>Precio $ 10.588 + IVA</w:t>
      </w:r>
    </w:p>
    <w:p w:rsidR="006D4EFA" w:rsidRDefault="00A27E72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18448E" w:rsidRDefault="0018448E" w:rsidP="006D4EFA">
      <w:pPr>
        <w:pStyle w:val="Sinespaciado"/>
        <w:tabs>
          <w:tab w:val="left" w:pos="2355"/>
        </w:tabs>
        <w:jc w:val="both"/>
        <w:rPr>
          <w:iCs/>
          <w:sz w:val="24"/>
          <w:szCs w:val="24"/>
          <w:lang w:val="es-ES_tradnl" w:eastAsia="es-ES_tradnl"/>
        </w:rPr>
      </w:pPr>
    </w:p>
    <w:p w:rsidR="006D4EFA" w:rsidRDefault="0018448E" w:rsidP="006D4EFA">
      <w:pPr>
        <w:pStyle w:val="Sinespaciado"/>
        <w:tabs>
          <w:tab w:val="left" w:pos="2355"/>
        </w:tabs>
        <w:jc w:val="both"/>
        <w:rPr>
          <w:noProof/>
        </w:rPr>
      </w:pPr>
      <w:r w:rsidRPr="006576EE">
        <w:rPr>
          <w:noProof/>
        </w:rPr>
        <w:drawing>
          <wp:anchor distT="0" distB="0" distL="114300" distR="114300" simplePos="0" relativeHeight="251779072" behindDoc="0" locked="0" layoutInCell="1" allowOverlap="1" wp14:anchorId="348264D9" wp14:editId="0963971A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924050" cy="1891030"/>
            <wp:effectExtent l="0" t="0" r="0" b="0"/>
            <wp:wrapSquare wrapText="bothSides"/>
            <wp:docPr id="18" name="Imagen 18" descr="C:\Users\rrpp\Desktop\portadas Riderchail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Desktop\portadas Riderchail\img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FA">
        <w:rPr>
          <w:noProof/>
        </w:rPr>
        <w:tab/>
      </w:r>
    </w:p>
    <w:p w:rsidR="0018448E" w:rsidRDefault="0018448E" w:rsidP="006D4EFA">
      <w:pPr>
        <w:pStyle w:val="Sinespaciado"/>
        <w:tabs>
          <w:tab w:val="left" w:pos="3045"/>
        </w:tabs>
        <w:rPr>
          <w:noProof/>
        </w:rPr>
      </w:pPr>
    </w:p>
    <w:p w:rsidR="0018448E" w:rsidRPr="008724CD" w:rsidRDefault="0018448E" w:rsidP="0018448E">
      <w:pPr>
        <w:pStyle w:val="Sinespaciado"/>
        <w:jc w:val="both"/>
        <w:rPr>
          <w:b/>
        </w:rPr>
      </w:pPr>
      <w:r>
        <w:rPr>
          <w:b/>
        </w:rPr>
        <w:t>El monstruo de las pesadillas</w:t>
      </w:r>
    </w:p>
    <w:p w:rsidR="0018448E" w:rsidRDefault="0018448E" w:rsidP="0018448E">
      <w:pPr>
        <w:pStyle w:val="Sinespaciado"/>
        <w:jc w:val="both"/>
      </w:pPr>
      <w:r>
        <w:t xml:space="preserve">Autores: Liliana </w:t>
      </w:r>
      <w:proofErr w:type="spellStart"/>
      <w:r>
        <w:t>Cinetto</w:t>
      </w:r>
      <w:proofErr w:type="spellEnd"/>
      <w:r>
        <w:t xml:space="preserve"> y Pablo Pino</w:t>
      </w:r>
    </w:p>
    <w:p w:rsidR="0018448E" w:rsidRDefault="0018448E" w:rsidP="0018448E">
      <w:pPr>
        <w:pStyle w:val="Sinespaciado"/>
        <w:shd w:val="clear" w:color="auto" w:fill="FFFFFF" w:themeFill="background1"/>
        <w:jc w:val="both"/>
      </w:pPr>
      <w:r>
        <w:t>36 páginas</w:t>
      </w:r>
    </w:p>
    <w:p w:rsidR="0018448E" w:rsidRDefault="0018448E" w:rsidP="0018448E">
      <w:pPr>
        <w:pStyle w:val="Sinespaciado"/>
        <w:jc w:val="both"/>
      </w:pPr>
      <w:r>
        <w:t>20 x 21 cm</w:t>
      </w:r>
    </w:p>
    <w:p w:rsidR="0018448E" w:rsidRDefault="0018448E" w:rsidP="0018448E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28504</w:t>
      </w:r>
    </w:p>
    <w:p w:rsidR="0018448E" w:rsidRDefault="0018448E" w:rsidP="0018448E">
      <w:pPr>
        <w:pStyle w:val="Sinespaciado"/>
        <w:jc w:val="both"/>
      </w:pPr>
      <w:r>
        <w:t>ISBN 978-987-1603-54-1</w:t>
      </w:r>
    </w:p>
    <w:p w:rsidR="0018448E" w:rsidRDefault="0018448E" w:rsidP="0018448E">
      <w:pPr>
        <w:pStyle w:val="Sinespaciado"/>
        <w:jc w:val="both"/>
      </w:pPr>
      <w:r>
        <w:t>Precio $ 10.588 + IVA</w:t>
      </w:r>
    </w:p>
    <w:p w:rsidR="006D4EFA" w:rsidRDefault="0018448E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18448E" w:rsidRDefault="0018448E" w:rsidP="0018448E">
      <w:pPr>
        <w:pStyle w:val="Sinespaciado"/>
        <w:tabs>
          <w:tab w:val="left" w:pos="3045"/>
        </w:tabs>
        <w:rPr>
          <w:noProof/>
        </w:rPr>
      </w:pPr>
    </w:p>
    <w:p w:rsidR="006D4EFA" w:rsidRDefault="006D4EFA" w:rsidP="00E151AC">
      <w:pPr>
        <w:autoSpaceDE w:val="0"/>
        <w:autoSpaceDN w:val="0"/>
        <w:adjustRightInd w:val="0"/>
        <w:jc w:val="both"/>
        <w:rPr>
          <w:iCs/>
          <w:sz w:val="24"/>
          <w:szCs w:val="24"/>
          <w:lang w:val="es-ES_tradnl" w:eastAsia="es-ES_tradnl"/>
        </w:rPr>
      </w:pPr>
    </w:p>
    <w:p w:rsidR="006D4EFA" w:rsidRDefault="006D4EFA" w:rsidP="00E151AC">
      <w:pPr>
        <w:autoSpaceDE w:val="0"/>
        <w:autoSpaceDN w:val="0"/>
        <w:adjustRightInd w:val="0"/>
        <w:jc w:val="both"/>
        <w:rPr>
          <w:iCs/>
          <w:sz w:val="24"/>
          <w:szCs w:val="24"/>
          <w:lang w:val="es-ES_tradnl" w:eastAsia="es-ES_tradnl"/>
        </w:rPr>
      </w:pPr>
    </w:p>
    <w:p w:rsidR="006D4EFA" w:rsidRDefault="006D4EFA" w:rsidP="006D4EFA">
      <w:pPr>
        <w:pStyle w:val="Sinespaciado"/>
        <w:jc w:val="both"/>
        <w:rPr>
          <w:b/>
        </w:rPr>
      </w:pPr>
    </w:p>
    <w:p w:rsidR="006D4EFA" w:rsidRDefault="006D4EFA" w:rsidP="006D4EFA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F051D6" w:rsidRDefault="00F051D6" w:rsidP="006D4EFA">
      <w:pPr>
        <w:pStyle w:val="Sinespaciado"/>
        <w:tabs>
          <w:tab w:val="left" w:pos="3045"/>
        </w:tabs>
        <w:rPr>
          <w:noProof/>
        </w:rPr>
      </w:pPr>
      <w:r w:rsidRPr="006576EE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>
            <wp:simplePos x="10763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1908497"/>
            <wp:effectExtent l="0" t="0" r="0" b="0"/>
            <wp:wrapSquare wrapText="bothSides"/>
            <wp:docPr id="19" name="Imagen 19" descr="C:\Users\rrpp\Desktop\portadas Riderchail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Desktop\portadas Riderchail\img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1D6" w:rsidRPr="008724CD" w:rsidRDefault="00F051D6" w:rsidP="00F051D6">
      <w:pPr>
        <w:pStyle w:val="Sinespaciado"/>
        <w:jc w:val="both"/>
        <w:rPr>
          <w:b/>
        </w:rPr>
      </w:pPr>
      <w:r>
        <w:rPr>
          <w:b/>
        </w:rPr>
        <w:t xml:space="preserve">El buen </w:t>
      </w:r>
      <w:proofErr w:type="spellStart"/>
      <w:r>
        <w:rPr>
          <w:b/>
        </w:rPr>
        <w:t>Flannery</w:t>
      </w:r>
      <w:proofErr w:type="spellEnd"/>
      <w:r>
        <w:rPr>
          <w:b/>
        </w:rPr>
        <w:t xml:space="preserve"> y los molestos </w:t>
      </w:r>
      <w:proofErr w:type="spellStart"/>
      <w:r>
        <w:rPr>
          <w:b/>
        </w:rPr>
        <w:t>boggarts</w:t>
      </w:r>
      <w:proofErr w:type="spellEnd"/>
      <w:r>
        <w:rPr>
          <w:b/>
        </w:rPr>
        <w:t xml:space="preserve"> de su estado</w:t>
      </w:r>
    </w:p>
    <w:p w:rsidR="00F051D6" w:rsidRDefault="00F051D6" w:rsidP="00F051D6">
      <w:pPr>
        <w:pStyle w:val="Sinespaciado"/>
        <w:jc w:val="both"/>
      </w:pPr>
      <w:r>
        <w:t xml:space="preserve">Autores: Luciano </w:t>
      </w:r>
      <w:proofErr w:type="spellStart"/>
      <w:r>
        <w:t>Saracino</w:t>
      </w:r>
      <w:proofErr w:type="spellEnd"/>
      <w:r>
        <w:t xml:space="preserve"> y Gabriel San Martín</w:t>
      </w:r>
    </w:p>
    <w:p w:rsidR="00F051D6" w:rsidRDefault="00F051D6" w:rsidP="00F051D6">
      <w:pPr>
        <w:pStyle w:val="Sinespaciado"/>
        <w:shd w:val="clear" w:color="auto" w:fill="FFFFFF" w:themeFill="background1"/>
        <w:jc w:val="both"/>
      </w:pPr>
      <w:r>
        <w:t>36 páginas</w:t>
      </w:r>
    </w:p>
    <w:p w:rsidR="00F051D6" w:rsidRDefault="00F051D6" w:rsidP="00F051D6">
      <w:pPr>
        <w:pStyle w:val="Sinespaciado"/>
        <w:jc w:val="both"/>
      </w:pPr>
      <w:r>
        <w:t>20 x 21 cm</w:t>
      </w:r>
    </w:p>
    <w:p w:rsidR="00F051D6" w:rsidRDefault="00F051D6" w:rsidP="00F051D6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28501</w:t>
      </w:r>
    </w:p>
    <w:p w:rsidR="00F051D6" w:rsidRDefault="00F051D6" w:rsidP="00F051D6">
      <w:pPr>
        <w:pStyle w:val="Sinespaciado"/>
        <w:jc w:val="both"/>
      </w:pPr>
      <w:r>
        <w:t>ISBN 978-987-1603-55-8</w:t>
      </w:r>
    </w:p>
    <w:p w:rsidR="00F051D6" w:rsidRDefault="00F051D6" w:rsidP="00F051D6">
      <w:pPr>
        <w:pStyle w:val="Sinespaciado"/>
        <w:jc w:val="both"/>
      </w:pPr>
      <w:r>
        <w:t>Precio $ 10.588 + IVA</w:t>
      </w:r>
    </w:p>
    <w:p w:rsidR="006D4EFA" w:rsidRDefault="00F051D6" w:rsidP="006D4EFA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F051D6" w:rsidRDefault="00F051D6" w:rsidP="006D4EFA">
      <w:pPr>
        <w:pStyle w:val="Sinespaciado"/>
        <w:tabs>
          <w:tab w:val="left" w:pos="3045"/>
        </w:tabs>
        <w:rPr>
          <w:noProof/>
        </w:rPr>
      </w:pPr>
    </w:p>
    <w:p w:rsidR="00102F92" w:rsidRDefault="00102F92" w:rsidP="00102F92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102F92" w:rsidRDefault="00102F92" w:rsidP="00102F92">
      <w:pPr>
        <w:pStyle w:val="Sinespaciado"/>
        <w:tabs>
          <w:tab w:val="left" w:pos="3045"/>
        </w:tabs>
        <w:rPr>
          <w:noProof/>
        </w:rPr>
      </w:pPr>
      <w:r w:rsidRPr="008D49E6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1076325" y="278130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985120"/>
            <wp:effectExtent l="0" t="0" r="0" b="0"/>
            <wp:wrapSquare wrapText="bothSides"/>
            <wp:docPr id="21" name="Imagen 21" descr="C:\Users\rrpp\Desktop\portadas Riderchail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Desktop\portadas Riderchail\img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F92" w:rsidRPr="008724CD" w:rsidRDefault="00102F92" w:rsidP="00102F92">
      <w:pPr>
        <w:pStyle w:val="Sinespaciado"/>
        <w:jc w:val="both"/>
        <w:rPr>
          <w:b/>
        </w:rPr>
      </w:pPr>
      <w:r>
        <w:rPr>
          <w:b/>
        </w:rPr>
        <w:t xml:space="preserve">A Juanita su trabajo no la asusta </w:t>
      </w:r>
    </w:p>
    <w:p w:rsidR="00102F92" w:rsidRDefault="00102F92" w:rsidP="00102F92">
      <w:pPr>
        <w:pStyle w:val="Sinespaciado"/>
        <w:jc w:val="both"/>
      </w:pPr>
      <w:r>
        <w:t xml:space="preserve">Autores: Fabián Sevilla y Alejandro </w:t>
      </w:r>
      <w:proofErr w:type="spellStart"/>
      <w:r>
        <w:t>O’Kif</w:t>
      </w:r>
      <w:proofErr w:type="spellEnd"/>
    </w:p>
    <w:p w:rsidR="00102F92" w:rsidRDefault="00102F92" w:rsidP="00102F92">
      <w:pPr>
        <w:pStyle w:val="Sinespaciado"/>
        <w:shd w:val="clear" w:color="auto" w:fill="FFFFFF" w:themeFill="background1"/>
        <w:jc w:val="both"/>
      </w:pPr>
      <w:r>
        <w:t>36 páginas</w:t>
      </w:r>
    </w:p>
    <w:p w:rsidR="00102F92" w:rsidRDefault="00102F92" w:rsidP="00102F92">
      <w:pPr>
        <w:pStyle w:val="Sinespaciado"/>
        <w:jc w:val="both"/>
      </w:pPr>
      <w:r>
        <w:t>20 x 21 cm</w:t>
      </w:r>
    </w:p>
    <w:p w:rsidR="00102F92" w:rsidRDefault="00102F92" w:rsidP="00102F92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28503</w:t>
      </w:r>
    </w:p>
    <w:p w:rsidR="00102F92" w:rsidRDefault="00102F92" w:rsidP="00102F92">
      <w:pPr>
        <w:pStyle w:val="Sinespaciado"/>
        <w:jc w:val="both"/>
      </w:pPr>
      <w:r>
        <w:t>ISBN 978-987-1603-56-5</w:t>
      </w:r>
    </w:p>
    <w:p w:rsidR="00102F92" w:rsidRDefault="00102F92" w:rsidP="00102F92">
      <w:pPr>
        <w:pStyle w:val="Sinespaciado"/>
        <w:jc w:val="both"/>
      </w:pPr>
      <w:r>
        <w:t>Precio $ 10.588 + IVA</w:t>
      </w:r>
    </w:p>
    <w:p w:rsidR="00102F92" w:rsidRDefault="00102F92" w:rsidP="00102F92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102F92" w:rsidRDefault="00102F92" w:rsidP="00102F92">
      <w:pPr>
        <w:pStyle w:val="Sinespaciado"/>
        <w:jc w:val="both"/>
        <w:rPr>
          <w:b/>
        </w:rPr>
      </w:pPr>
    </w:p>
    <w:p w:rsidR="00D369CE" w:rsidRDefault="00102F92" w:rsidP="00102F92">
      <w:pPr>
        <w:pStyle w:val="Sinespaciado"/>
        <w:tabs>
          <w:tab w:val="left" w:pos="3045"/>
        </w:tabs>
        <w:jc w:val="both"/>
        <w:rPr>
          <w:rFonts w:cs="Arial"/>
          <w:sz w:val="24"/>
          <w:szCs w:val="24"/>
          <w:shd w:val="clear" w:color="auto" w:fill="FFFFFF"/>
        </w:rPr>
      </w:pPr>
      <w:r w:rsidRPr="00102F92">
        <w:rPr>
          <w:noProof/>
          <w:sz w:val="24"/>
          <w:szCs w:val="24"/>
        </w:rPr>
        <w:br w:type="textWrapping" w:clear="all"/>
      </w:r>
      <w:r w:rsidRPr="00436D0E">
        <w:rPr>
          <w:rFonts w:cs="Arial"/>
          <w:b/>
          <w:sz w:val="24"/>
          <w:szCs w:val="24"/>
          <w:shd w:val="clear" w:color="auto" w:fill="FFFFFF"/>
        </w:rPr>
        <w:t>Letras Animadas</w:t>
      </w:r>
      <w:r w:rsidRPr="00102F92">
        <w:rPr>
          <w:rFonts w:cs="Arial"/>
          <w:sz w:val="24"/>
          <w:szCs w:val="24"/>
          <w:shd w:val="clear" w:color="auto" w:fill="FFFFFF"/>
        </w:rPr>
        <w:t xml:space="preserve"> es una nueva colección de libros álbum de </w:t>
      </w:r>
      <w:proofErr w:type="spellStart"/>
      <w:r w:rsidRPr="00102F92">
        <w:rPr>
          <w:rFonts w:cs="Arial"/>
          <w:sz w:val="24"/>
          <w:szCs w:val="24"/>
          <w:shd w:val="clear" w:color="auto" w:fill="FFFFFF"/>
        </w:rPr>
        <w:t>Riderchail</w:t>
      </w:r>
      <w:proofErr w:type="spellEnd"/>
      <w:r w:rsidRPr="00102F92">
        <w:rPr>
          <w:rFonts w:cs="Arial"/>
          <w:sz w:val="24"/>
          <w:szCs w:val="24"/>
          <w:shd w:val="clear" w:color="auto" w:fill="FFFFFF"/>
        </w:rPr>
        <w:t>. De una muy cuidada edición, ligeramente apaisados, con solapas de 15 cm</w:t>
      </w:r>
      <w:r w:rsidR="00436D0E">
        <w:rPr>
          <w:rFonts w:cs="Arial"/>
          <w:sz w:val="24"/>
          <w:szCs w:val="24"/>
          <w:shd w:val="clear" w:color="auto" w:fill="FFFFFF"/>
        </w:rPr>
        <w:t>.</w:t>
      </w:r>
      <w:r w:rsidR="00D65010">
        <w:rPr>
          <w:rFonts w:cs="Arial"/>
          <w:sz w:val="24"/>
          <w:szCs w:val="24"/>
          <w:shd w:val="clear" w:color="auto" w:fill="FFFFFF"/>
        </w:rPr>
        <w:t xml:space="preserve"> y papel ilustración</w:t>
      </w:r>
      <w:r w:rsidRPr="00102F92">
        <w:rPr>
          <w:rFonts w:cs="Arial"/>
          <w:sz w:val="24"/>
          <w:szCs w:val="24"/>
          <w:shd w:val="clear" w:color="auto" w:fill="FFFFFF"/>
        </w:rPr>
        <w:t>. Pensados para todas las edades. Porque la buena literatura no tienen edad</w:t>
      </w:r>
      <w:r>
        <w:rPr>
          <w:rFonts w:cs="Arial"/>
          <w:sz w:val="24"/>
          <w:szCs w:val="24"/>
          <w:shd w:val="clear" w:color="auto" w:fill="FFFFFF"/>
        </w:rPr>
        <w:t>.</w:t>
      </w:r>
    </w:p>
    <w:p w:rsidR="00A95406" w:rsidRDefault="00A95406" w:rsidP="00102F92">
      <w:pPr>
        <w:pStyle w:val="Sinespaciado"/>
        <w:tabs>
          <w:tab w:val="left" w:pos="3045"/>
        </w:tabs>
        <w:jc w:val="both"/>
        <w:rPr>
          <w:rFonts w:cs="Arial"/>
          <w:sz w:val="24"/>
          <w:szCs w:val="24"/>
          <w:shd w:val="clear" w:color="auto" w:fill="FFFFFF"/>
        </w:rPr>
      </w:pPr>
    </w:p>
    <w:p w:rsidR="00A95406" w:rsidRDefault="00A95406" w:rsidP="00102F92">
      <w:pPr>
        <w:pStyle w:val="Sinespaciado"/>
        <w:tabs>
          <w:tab w:val="left" w:pos="3045"/>
        </w:tabs>
        <w:jc w:val="both"/>
        <w:rPr>
          <w:rFonts w:cs="Arial"/>
          <w:sz w:val="24"/>
          <w:szCs w:val="24"/>
          <w:shd w:val="clear" w:color="auto" w:fill="FFFFFF"/>
        </w:rPr>
      </w:pPr>
    </w:p>
    <w:p w:rsidR="00A95406" w:rsidRDefault="00A95406" w:rsidP="00102F92">
      <w:pPr>
        <w:pStyle w:val="Sinespaciado"/>
        <w:tabs>
          <w:tab w:val="left" w:pos="3045"/>
        </w:tabs>
        <w:jc w:val="both"/>
        <w:rPr>
          <w:rFonts w:cs="Arial"/>
          <w:sz w:val="24"/>
          <w:szCs w:val="24"/>
          <w:shd w:val="clear" w:color="auto" w:fill="FFFFFF"/>
        </w:rPr>
      </w:pPr>
    </w:p>
    <w:p w:rsidR="00A95406" w:rsidRDefault="00A95406" w:rsidP="00A95406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716FE5" w:rsidRDefault="00716FE5" w:rsidP="00A95406">
      <w:pPr>
        <w:pStyle w:val="Sinespaciado"/>
        <w:tabs>
          <w:tab w:val="left" w:pos="3045"/>
        </w:tabs>
        <w:rPr>
          <w:noProof/>
        </w:rPr>
      </w:pPr>
      <w:r w:rsidRPr="008D49E6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1076325" y="6581775"/>
            <wp:positionH relativeFrom="column">
              <wp:align>left</wp:align>
            </wp:positionH>
            <wp:positionV relativeFrom="paragraph">
              <wp:align>top</wp:align>
            </wp:positionV>
            <wp:extent cx="2003671" cy="2019300"/>
            <wp:effectExtent l="0" t="0" r="0" b="0"/>
            <wp:wrapSquare wrapText="bothSides"/>
            <wp:docPr id="5" name="Imagen 5" descr="C:\Users\rrpp\Desktop\portadas Riderchail\guardamos para j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pp\Desktop\portadas Riderchail\guardamos para jug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FE5" w:rsidRDefault="00716FE5" w:rsidP="00A95406">
      <w:pPr>
        <w:pStyle w:val="Sinespaciado"/>
        <w:tabs>
          <w:tab w:val="left" w:pos="3045"/>
        </w:tabs>
        <w:rPr>
          <w:noProof/>
        </w:rPr>
      </w:pPr>
    </w:p>
    <w:p w:rsidR="00716FE5" w:rsidRPr="008724CD" w:rsidRDefault="00716FE5" w:rsidP="00716FE5">
      <w:pPr>
        <w:pStyle w:val="Sinespaciado"/>
        <w:jc w:val="both"/>
        <w:rPr>
          <w:b/>
        </w:rPr>
      </w:pPr>
      <w:r>
        <w:rPr>
          <w:b/>
        </w:rPr>
        <w:t>Guardamos después de jugar</w:t>
      </w:r>
    </w:p>
    <w:p w:rsidR="00716FE5" w:rsidRDefault="00716FE5" w:rsidP="00716FE5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716FE5" w:rsidRDefault="00716FE5" w:rsidP="00716FE5">
      <w:pPr>
        <w:pStyle w:val="Sinespaciado"/>
        <w:shd w:val="clear" w:color="auto" w:fill="FFFFFF" w:themeFill="background1"/>
        <w:jc w:val="both"/>
      </w:pPr>
      <w:r>
        <w:t>24 páginas</w:t>
      </w:r>
    </w:p>
    <w:p w:rsidR="00716FE5" w:rsidRDefault="00716FE5" w:rsidP="00716FE5">
      <w:pPr>
        <w:pStyle w:val="Sinespaciado"/>
        <w:jc w:val="both"/>
      </w:pPr>
      <w:r>
        <w:t>20 x 20 cm</w:t>
      </w:r>
    </w:p>
    <w:p w:rsidR="00716FE5" w:rsidRDefault="00716FE5" w:rsidP="00716FE5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28519</w:t>
      </w:r>
    </w:p>
    <w:p w:rsidR="00716FE5" w:rsidRDefault="00716FE5" w:rsidP="00716FE5">
      <w:pPr>
        <w:pStyle w:val="Sinespaciado"/>
        <w:jc w:val="both"/>
      </w:pPr>
      <w:r>
        <w:t>ISBN 978-987-23677-8-7</w:t>
      </w:r>
    </w:p>
    <w:p w:rsidR="00716FE5" w:rsidRDefault="00716FE5" w:rsidP="00716FE5">
      <w:pPr>
        <w:pStyle w:val="Sinespaciado"/>
        <w:jc w:val="both"/>
      </w:pPr>
      <w:r>
        <w:t>Precio $ 7.412 + IVA</w:t>
      </w:r>
    </w:p>
    <w:p w:rsidR="00A95406" w:rsidRDefault="00716FE5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A95406" w:rsidRPr="00102F92" w:rsidRDefault="00A95406" w:rsidP="00102F92">
      <w:pPr>
        <w:pStyle w:val="Sinespaciado"/>
        <w:tabs>
          <w:tab w:val="left" w:pos="3045"/>
        </w:tabs>
        <w:jc w:val="both"/>
        <w:rPr>
          <w:sz w:val="24"/>
          <w:szCs w:val="24"/>
          <w:lang w:val="es-ES_tradnl" w:eastAsia="es-ES_tradnl"/>
        </w:rPr>
      </w:pPr>
    </w:p>
    <w:p w:rsidR="003D0ABC" w:rsidRDefault="003D0ABC" w:rsidP="00F033BA">
      <w:pPr>
        <w:pStyle w:val="Sinespaciado"/>
        <w:jc w:val="both"/>
        <w:rPr>
          <w:b/>
        </w:rPr>
      </w:pPr>
    </w:p>
    <w:p w:rsidR="00B46CF9" w:rsidRDefault="00B46CF9" w:rsidP="00D369CE">
      <w:pPr>
        <w:pStyle w:val="Sinespaciado"/>
        <w:jc w:val="both"/>
        <w:rPr>
          <w:b/>
        </w:rPr>
      </w:pPr>
    </w:p>
    <w:p w:rsidR="00B46CF9" w:rsidRDefault="00B46CF9" w:rsidP="00D369CE">
      <w:pPr>
        <w:pStyle w:val="Sinespaciado"/>
        <w:jc w:val="both"/>
        <w:rPr>
          <w:b/>
        </w:rPr>
      </w:pPr>
    </w:p>
    <w:p w:rsidR="00B46CF9" w:rsidRDefault="00B46CF9" w:rsidP="00D369CE">
      <w:pPr>
        <w:pStyle w:val="Sinespaciado"/>
        <w:jc w:val="both"/>
        <w:rPr>
          <w:b/>
        </w:rPr>
      </w:pPr>
    </w:p>
    <w:p w:rsidR="00A95406" w:rsidRDefault="00A95406" w:rsidP="00D369CE">
      <w:pPr>
        <w:pStyle w:val="Sinespaciado"/>
        <w:jc w:val="both"/>
        <w:rPr>
          <w:b/>
        </w:rPr>
      </w:pPr>
    </w:p>
    <w:p w:rsidR="00A95406" w:rsidRDefault="00A95406" w:rsidP="00A95406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D37285" w:rsidRDefault="00D37285" w:rsidP="00A95406">
      <w:pPr>
        <w:pStyle w:val="Sinespaciado"/>
        <w:tabs>
          <w:tab w:val="left" w:pos="3045"/>
        </w:tabs>
        <w:rPr>
          <w:noProof/>
        </w:rPr>
      </w:pPr>
      <w:r w:rsidRPr="000F11C5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1076325" y="70485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183527"/>
            <wp:effectExtent l="0" t="0" r="0" b="7620"/>
            <wp:wrapSquare wrapText="bothSides"/>
            <wp:docPr id="6" name="Imagen 6" descr="C:\Users\rrpp\Desktop\portadas Riderchail\A vestirse 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pp\Desktop\portadas Riderchail\A vestirse sol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7285" w:rsidRDefault="00D37285" w:rsidP="00A95406">
      <w:pPr>
        <w:pStyle w:val="Sinespaciado"/>
        <w:tabs>
          <w:tab w:val="left" w:pos="3045"/>
        </w:tabs>
        <w:rPr>
          <w:noProof/>
        </w:rPr>
      </w:pPr>
    </w:p>
    <w:p w:rsidR="00D37285" w:rsidRPr="008724CD" w:rsidRDefault="00D37285" w:rsidP="00D37285">
      <w:pPr>
        <w:pStyle w:val="Sinespaciado"/>
        <w:jc w:val="both"/>
        <w:rPr>
          <w:b/>
        </w:rPr>
      </w:pPr>
      <w:r>
        <w:rPr>
          <w:b/>
        </w:rPr>
        <w:t>A vestirse solo</w:t>
      </w:r>
    </w:p>
    <w:p w:rsidR="00D37285" w:rsidRDefault="00D37285" w:rsidP="00D37285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D37285" w:rsidRDefault="00D37285" w:rsidP="00D37285">
      <w:pPr>
        <w:pStyle w:val="Sinespaciado"/>
        <w:shd w:val="clear" w:color="auto" w:fill="FFFFFF" w:themeFill="background1"/>
        <w:jc w:val="both"/>
      </w:pPr>
      <w:r>
        <w:t>24 páginas</w:t>
      </w:r>
    </w:p>
    <w:p w:rsidR="00D37285" w:rsidRDefault="00D37285" w:rsidP="00D37285">
      <w:pPr>
        <w:pStyle w:val="Sinespaciado"/>
        <w:jc w:val="both"/>
      </w:pPr>
      <w:r>
        <w:t>20 x 20 cm</w:t>
      </w:r>
    </w:p>
    <w:p w:rsidR="00D37285" w:rsidRDefault="00D37285" w:rsidP="00D37285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28514</w:t>
      </w:r>
    </w:p>
    <w:p w:rsidR="00D37285" w:rsidRDefault="00D37285" w:rsidP="00D37285">
      <w:pPr>
        <w:pStyle w:val="Sinespaciado"/>
        <w:jc w:val="both"/>
      </w:pPr>
      <w:r>
        <w:t>ISBN 978-987-1603-03-9</w:t>
      </w:r>
    </w:p>
    <w:p w:rsidR="00D37285" w:rsidRDefault="00D37285" w:rsidP="00D37285">
      <w:pPr>
        <w:pStyle w:val="Sinespaciado"/>
        <w:jc w:val="both"/>
      </w:pPr>
      <w:r>
        <w:t>Precio $ 7.412 + IVA</w:t>
      </w:r>
    </w:p>
    <w:p w:rsidR="00A95406" w:rsidRDefault="00D37285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D37285" w:rsidRDefault="00D37285" w:rsidP="00A95406">
      <w:pPr>
        <w:pStyle w:val="Sinespaciado"/>
        <w:tabs>
          <w:tab w:val="left" w:pos="3045"/>
        </w:tabs>
        <w:rPr>
          <w:noProof/>
        </w:rPr>
      </w:pPr>
    </w:p>
    <w:p w:rsidR="00D37285" w:rsidRDefault="00D37285" w:rsidP="00A95406">
      <w:pPr>
        <w:pStyle w:val="Sinespaciado"/>
        <w:tabs>
          <w:tab w:val="left" w:pos="3045"/>
        </w:tabs>
        <w:rPr>
          <w:noProof/>
        </w:rPr>
      </w:pPr>
    </w:p>
    <w:p w:rsidR="00A95406" w:rsidRDefault="00A95406" w:rsidP="00A95406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21254C" w:rsidRDefault="0021254C" w:rsidP="00A95406">
      <w:pPr>
        <w:pStyle w:val="Sinespaciado"/>
        <w:tabs>
          <w:tab w:val="left" w:pos="3045"/>
        </w:tabs>
        <w:rPr>
          <w:noProof/>
        </w:rPr>
      </w:pPr>
      <w:r w:rsidRPr="000F11C5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1076325" y="3571875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2124892"/>
            <wp:effectExtent l="0" t="0" r="0" b="8890"/>
            <wp:wrapSquare wrapText="bothSides"/>
            <wp:docPr id="7" name="Imagen 7" descr="C:\Users\rrpp\Desktop\portadas Riderchail\A baña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rpp\Desktop\portadas Riderchail\A bañar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254C" w:rsidRDefault="0021254C" w:rsidP="00A95406">
      <w:pPr>
        <w:pStyle w:val="Sinespaciado"/>
        <w:tabs>
          <w:tab w:val="left" w:pos="3045"/>
        </w:tabs>
        <w:rPr>
          <w:noProof/>
        </w:rPr>
      </w:pPr>
    </w:p>
    <w:p w:rsidR="0021254C" w:rsidRPr="008724CD" w:rsidRDefault="0021254C" w:rsidP="0021254C">
      <w:pPr>
        <w:pStyle w:val="Sinespaciado"/>
        <w:jc w:val="both"/>
        <w:rPr>
          <w:b/>
        </w:rPr>
      </w:pPr>
      <w:r>
        <w:rPr>
          <w:b/>
        </w:rPr>
        <w:t>¡A bañarse!</w:t>
      </w:r>
    </w:p>
    <w:p w:rsidR="0021254C" w:rsidRDefault="0021254C" w:rsidP="0021254C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21254C" w:rsidRDefault="0021254C" w:rsidP="0021254C">
      <w:pPr>
        <w:pStyle w:val="Sinespaciado"/>
        <w:shd w:val="clear" w:color="auto" w:fill="FFFFFF" w:themeFill="background1"/>
        <w:jc w:val="both"/>
      </w:pPr>
      <w:r>
        <w:t>24 páginas</w:t>
      </w:r>
    </w:p>
    <w:p w:rsidR="0021254C" w:rsidRDefault="0021254C" w:rsidP="0021254C">
      <w:pPr>
        <w:pStyle w:val="Sinespaciado"/>
        <w:jc w:val="both"/>
      </w:pPr>
      <w:r>
        <w:t>20 x 20 cm</w:t>
      </w:r>
    </w:p>
    <w:p w:rsidR="0021254C" w:rsidRDefault="0021254C" w:rsidP="0021254C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28515</w:t>
      </w:r>
    </w:p>
    <w:p w:rsidR="0021254C" w:rsidRDefault="0021254C" w:rsidP="0021254C">
      <w:pPr>
        <w:pStyle w:val="Sinespaciado"/>
        <w:jc w:val="both"/>
      </w:pPr>
      <w:r>
        <w:t>ISBN 978-987-1603-02-2</w:t>
      </w:r>
    </w:p>
    <w:p w:rsidR="0021254C" w:rsidRDefault="0021254C" w:rsidP="0021254C">
      <w:pPr>
        <w:pStyle w:val="Sinespaciado"/>
        <w:jc w:val="both"/>
      </w:pPr>
      <w:r>
        <w:t>Precio $ 7.412 + IVA</w:t>
      </w:r>
    </w:p>
    <w:p w:rsidR="00A95406" w:rsidRDefault="0021254C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21254C" w:rsidRDefault="0021254C" w:rsidP="00A95406">
      <w:pPr>
        <w:pStyle w:val="Sinespaciado"/>
        <w:tabs>
          <w:tab w:val="left" w:pos="3045"/>
        </w:tabs>
        <w:rPr>
          <w:noProof/>
        </w:rPr>
      </w:pPr>
    </w:p>
    <w:p w:rsidR="00A95406" w:rsidRDefault="00A95406" w:rsidP="00A95406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A01074" w:rsidRDefault="00A01074" w:rsidP="00A95406">
      <w:pPr>
        <w:pStyle w:val="Sinespaciado"/>
        <w:tabs>
          <w:tab w:val="left" w:pos="3045"/>
        </w:tabs>
        <w:rPr>
          <w:noProof/>
        </w:rPr>
      </w:pPr>
      <w:r w:rsidRPr="000F11C5">
        <w:rPr>
          <w:noProof/>
        </w:rPr>
        <w:drawing>
          <wp:anchor distT="0" distB="0" distL="114300" distR="114300" simplePos="0" relativeHeight="251797504" behindDoc="0" locked="0" layoutInCell="1" allowOverlap="1">
            <wp:simplePos x="1076325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2244502"/>
            <wp:effectExtent l="0" t="0" r="0" b="3810"/>
            <wp:wrapSquare wrapText="bothSides"/>
            <wp:docPr id="8" name="Imagen 8" descr="C:\Users\rrpp\Desktop\portadas Riderchail\Primero hacemos la t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pp\Desktop\portadas Riderchail\Primero hacemos la tar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074" w:rsidRDefault="00A01074" w:rsidP="00A95406">
      <w:pPr>
        <w:pStyle w:val="Sinespaciado"/>
        <w:tabs>
          <w:tab w:val="left" w:pos="3045"/>
        </w:tabs>
        <w:rPr>
          <w:noProof/>
        </w:rPr>
      </w:pPr>
    </w:p>
    <w:p w:rsidR="00A01074" w:rsidRPr="008724CD" w:rsidRDefault="00A01074" w:rsidP="00A01074">
      <w:pPr>
        <w:pStyle w:val="Sinespaciado"/>
        <w:jc w:val="both"/>
        <w:rPr>
          <w:b/>
        </w:rPr>
      </w:pPr>
      <w:r>
        <w:rPr>
          <w:b/>
        </w:rPr>
        <w:t>Primero hacemos la tarea</w:t>
      </w:r>
    </w:p>
    <w:p w:rsidR="00A01074" w:rsidRDefault="00A01074" w:rsidP="00A01074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A01074" w:rsidRDefault="00A01074" w:rsidP="00A01074">
      <w:pPr>
        <w:pStyle w:val="Sinespaciado"/>
        <w:shd w:val="clear" w:color="auto" w:fill="FFFFFF" w:themeFill="background1"/>
        <w:jc w:val="both"/>
      </w:pPr>
      <w:r>
        <w:t>24 páginas</w:t>
      </w:r>
    </w:p>
    <w:p w:rsidR="00A01074" w:rsidRDefault="00A01074" w:rsidP="00A01074">
      <w:pPr>
        <w:pStyle w:val="Sinespaciado"/>
        <w:jc w:val="both"/>
      </w:pPr>
      <w:r>
        <w:t>20 x 20 cm</w:t>
      </w:r>
    </w:p>
    <w:p w:rsidR="00A01074" w:rsidRDefault="00A01074" w:rsidP="00A0107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28516</w:t>
      </w:r>
    </w:p>
    <w:p w:rsidR="00A01074" w:rsidRDefault="00A01074" w:rsidP="00A01074">
      <w:pPr>
        <w:pStyle w:val="Sinespaciado"/>
        <w:jc w:val="both"/>
      </w:pPr>
      <w:r>
        <w:t>ISBN 978-987-1603-01-5</w:t>
      </w:r>
    </w:p>
    <w:p w:rsidR="00A01074" w:rsidRDefault="00A01074" w:rsidP="00A01074">
      <w:pPr>
        <w:pStyle w:val="Sinespaciado"/>
        <w:jc w:val="both"/>
      </w:pPr>
      <w:r>
        <w:t>Precio $ 7.412 + IVA</w:t>
      </w:r>
    </w:p>
    <w:p w:rsidR="00A95406" w:rsidRDefault="00A01074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A95406" w:rsidP="004372BA">
      <w:pPr>
        <w:pStyle w:val="Sinespaciado"/>
        <w:rPr>
          <w:b/>
        </w:rPr>
      </w:pPr>
    </w:p>
    <w:p w:rsidR="00A95406" w:rsidRDefault="00220344" w:rsidP="00A95406">
      <w:pPr>
        <w:pStyle w:val="Sinespaciado"/>
        <w:tabs>
          <w:tab w:val="left" w:pos="2355"/>
        </w:tabs>
        <w:jc w:val="both"/>
        <w:rPr>
          <w:noProof/>
        </w:rPr>
      </w:pPr>
      <w:r w:rsidRPr="00836C44">
        <w:rPr>
          <w:noProof/>
        </w:rPr>
        <w:drawing>
          <wp:anchor distT="0" distB="0" distL="114300" distR="114300" simplePos="0" relativeHeight="251798528" behindDoc="0" locked="0" layoutInCell="1" allowOverlap="1" wp14:anchorId="43484732" wp14:editId="46E01478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178685" cy="2238375"/>
            <wp:effectExtent l="0" t="0" r="0" b="9525"/>
            <wp:wrapSquare wrapText="bothSides"/>
            <wp:docPr id="9" name="Imagen 9" descr="C:\Users\rrpp\Desktop\portadas Riderchail\A lavarse los d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rpp\Desktop\portadas Riderchail\A lavarse los dient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406">
        <w:rPr>
          <w:noProof/>
        </w:rPr>
        <w:tab/>
      </w:r>
    </w:p>
    <w:p w:rsidR="00220344" w:rsidRDefault="00220344" w:rsidP="00A95406">
      <w:pPr>
        <w:pStyle w:val="Sinespaciado"/>
        <w:tabs>
          <w:tab w:val="left" w:pos="3045"/>
        </w:tabs>
        <w:rPr>
          <w:noProof/>
        </w:rPr>
      </w:pPr>
    </w:p>
    <w:p w:rsidR="00220344" w:rsidRDefault="00220344" w:rsidP="00A95406">
      <w:pPr>
        <w:pStyle w:val="Sinespaciado"/>
        <w:tabs>
          <w:tab w:val="left" w:pos="3045"/>
        </w:tabs>
        <w:rPr>
          <w:noProof/>
        </w:rPr>
      </w:pPr>
    </w:p>
    <w:p w:rsidR="00220344" w:rsidRPr="008724CD" w:rsidRDefault="00220344" w:rsidP="00220344">
      <w:pPr>
        <w:pStyle w:val="Sinespaciado"/>
        <w:jc w:val="both"/>
        <w:rPr>
          <w:b/>
        </w:rPr>
      </w:pPr>
      <w:r>
        <w:rPr>
          <w:b/>
        </w:rPr>
        <w:t>¡A lavarse los dientes!</w:t>
      </w:r>
    </w:p>
    <w:p w:rsidR="00220344" w:rsidRDefault="00220344" w:rsidP="00220344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220344" w:rsidRDefault="00220344" w:rsidP="00220344">
      <w:pPr>
        <w:pStyle w:val="Sinespaciado"/>
        <w:shd w:val="clear" w:color="auto" w:fill="FFFFFF" w:themeFill="background1"/>
        <w:jc w:val="both"/>
      </w:pPr>
      <w:r>
        <w:t>24 páginas</w:t>
      </w:r>
    </w:p>
    <w:p w:rsidR="00220344" w:rsidRDefault="00220344" w:rsidP="00220344">
      <w:pPr>
        <w:pStyle w:val="Sinespaciado"/>
        <w:jc w:val="both"/>
      </w:pPr>
      <w:r>
        <w:t>20 x 20 cm</w:t>
      </w:r>
    </w:p>
    <w:p w:rsidR="00220344" w:rsidRDefault="00220344" w:rsidP="0022034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28517</w:t>
      </w:r>
    </w:p>
    <w:p w:rsidR="00220344" w:rsidRDefault="00220344" w:rsidP="00220344">
      <w:pPr>
        <w:pStyle w:val="Sinespaciado"/>
        <w:jc w:val="both"/>
      </w:pPr>
      <w:r>
        <w:t>ISBN 978-987-1603-00-8</w:t>
      </w:r>
    </w:p>
    <w:p w:rsidR="00220344" w:rsidRDefault="00220344" w:rsidP="00220344">
      <w:pPr>
        <w:pStyle w:val="Sinespaciado"/>
        <w:jc w:val="both"/>
      </w:pPr>
      <w:r>
        <w:t>Precio $ 7.412 + IVA</w:t>
      </w:r>
    </w:p>
    <w:p w:rsidR="00A95406" w:rsidRDefault="00220344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220344" w:rsidRDefault="00220344" w:rsidP="00A95406">
      <w:pPr>
        <w:pStyle w:val="Sinespaciado"/>
        <w:tabs>
          <w:tab w:val="left" w:pos="3045"/>
        </w:tabs>
        <w:rPr>
          <w:noProof/>
        </w:rPr>
      </w:pPr>
    </w:p>
    <w:p w:rsidR="00A95406" w:rsidRDefault="00A95406" w:rsidP="00A95406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BF69F1" w:rsidRDefault="00BF69F1" w:rsidP="00A95406">
      <w:pPr>
        <w:pStyle w:val="Sinespaciado"/>
        <w:tabs>
          <w:tab w:val="left" w:pos="3045"/>
        </w:tabs>
        <w:rPr>
          <w:noProof/>
        </w:rPr>
      </w:pPr>
      <w:r w:rsidRPr="00836C44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1076325" y="363855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2286624"/>
            <wp:effectExtent l="0" t="0" r="0" b="0"/>
            <wp:wrapSquare wrapText="bothSides"/>
            <wp:docPr id="10" name="Imagen 10" descr="C:\Users\rrpp\Desktop\portadas Riderchail\Por favor y muchas gra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rpp\Desktop\portadas Riderchail\Por favor y muchas graci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9F1" w:rsidRPr="008724CD" w:rsidRDefault="00BF69F1" w:rsidP="00BF69F1">
      <w:pPr>
        <w:pStyle w:val="Sinespaciado"/>
        <w:jc w:val="both"/>
        <w:rPr>
          <w:b/>
        </w:rPr>
      </w:pPr>
      <w:r>
        <w:rPr>
          <w:b/>
        </w:rPr>
        <w:t>Por favor y ¡muchas gracias!</w:t>
      </w:r>
    </w:p>
    <w:p w:rsidR="00BF69F1" w:rsidRDefault="00BF69F1" w:rsidP="00BF69F1">
      <w:pPr>
        <w:pStyle w:val="Sinespaciado"/>
        <w:jc w:val="both"/>
      </w:pPr>
      <w:r>
        <w:t xml:space="preserve">Autores: Laura Albino y </w:t>
      </w:r>
      <w:proofErr w:type="spellStart"/>
      <w:r>
        <w:t>Sole</w:t>
      </w:r>
      <w:proofErr w:type="spellEnd"/>
      <w:r>
        <w:t xml:space="preserve"> Otero</w:t>
      </w:r>
    </w:p>
    <w:p w:rsidR="00BF69F1" w:rsidRDefault="00BF69F1" w:rsidP="00BF69F1">
      <w:pPr>
        <w:pStyle w:val="Sinespaciado"/>
        <w:shd w:val="clear" w:color="auto" w:fill="FFFFFF" w:themeFill="background1"/>
        <w:jc w:val="both"/>
      </w:pPr>
      <w:r>
        <w:t>24 páginas</w:t>
      </w:r>
    </w:p>
    <w:p w:rsidR="00BF69F1" w:rsidRDefault="00BF69F1" w:rsidP="00BF69F1">
      <w:pPr>
        <w:pStyle w:val="Sinespaciado"/>
        <w:jc w:val="both"/>
      </w:pPr>
      <w:r>
        <w:t>20 x 20 cm</w:t>
      </w:r>
    </w:p>
    <w:p w:rsidR="00BF69F1" w:rsidRDefault="00BF69F1" w:rsidP="00BF69F1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28518</w:t>
      </w:r>
    </w:p>
    <w:p w:rsidR="00BF69F1" w:rsidRDefault="00BF69F1" w:rsidP="00BF69F1">
      <w:pPr>
        <w:pStyle w:val="Sinespaciado"/>
        <w:jc w:val="both"/>
      </w:pPr>
      <w:r>
        <w:t>ISBN 978-987-23677-9-4</w:t>
      </w:r>
    </w:p>
    <w:p w:rsidR="00BF69F1" w:rsidRDefault="00BF69F1" w:rsidP="00BF69F1">
      <w:pPr>
        <w:pStyle w:val="Sinespaciado"/>
        <w:jc w:val="both"/>
      </w:pPr>
      <w:r>
        <w:t>Precio $ 7.412 + IVA</w:t>
      </w:r>
    </w:p>
    <w:p w:rsidR="00A95406" w:rsidRDefault="00BF69F1" w:rsidP="00A95406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BF69F1" w:rsidRDefault="00BF69F1" w:rsidP="00A95406">
      <w:pPr>
        <w:pStyle w:val="Sinespaciado"/>
        <w:tabs>
          <w:tab w:val="left" w:pos="3045"/>
        </w:tabs>
        <w:rPr>
          <w:noProof/>
        </w:rPr>
      </w:pPr>
    </w:p>
    <w:p w:rsidR="004372BA" w:rsidRDefault="004372BA" w:rsidP="004372BA">
      <w:pPr>
        <w:pStyle w:val="Sinespaciado"/>
        <w:rPr>
          <w:b/>
        </w:rPr>
      </w:pPr>
    </w:p>
    <w:p w:rsidR="004C1976" w:rsidRPr="00A95406" w:rsidRDefault="00436D0E" w:rsidP="00A95406">
      <w:pPr>
        <w:jc w:val="both"/>
        <w:rPr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 xml:space="preserve">La </w:t>
      </w:r>
      <w:r w:rsidR="00A95406" w:rsidRPr="00A95406">
        <w:rPr>
          <w:rFonts w:cs="Arial"/>
          <w:sz w:val="24"/>
          <w:szCs w:val="24"/>
          <w:shd w:val="clear" w:color="auto" w:fill="FFFFFF"/>
        </w:rPr>
        <w:t xml:space="preserve">colección </w:t>
      </w:r>
      <w:r w:rsidRPr="00436D0E">
        <w:rPr>
          <w:rFonts w:cs="Arial"/>
          <w:b/>
          <w:sz w:val="24"/>
          <w:szCs w:val="24"/>
          <w:shd w:val="clear" w:color="auto" w:fill="FFFFFF"/>
        </w:rPr>
        <w:t>Los buenos hábitos</w:t>
      </w:r>
      <w:r>
        <w:rPr>
          <w:rFonts w:cs="Arial"/>
          <w:sz w:val="24"/>
          <w:szCs w:val="24"/>
          <w:shd w:val="clear" w:color="auto" w:fill="FFFFFF"/>
        </w:rPr>
        <w:t xml:space="preserve">, </w:t>
      </w:r>
      <w:r w:rsidR="00A95406" w:rsidRPr="00A95406">
        <w:rPr>
          <w:rFonts w:cs="Arial"/>
          <w:sz w:val="24"/>
          <w:szCs w:val="24"/>
          <w:shd w:val="clear" w:color="auto" w:fill="FFFFFF"/>
        </w:rPr>
        <w:t>compuesta por seis libros</w:t>
      </w:r>
      <w:r>
        <w:rPr>
          <w:rFonts w:cs="Arial"/>
          <w:sz w:val="24"/>
          <w:szCs w:val="24"/>
          <w:shd w:val="clear" w:color="auto" w:fill="FFFFFF"/>
        </w:rPr>
        <w:t>,</w:t>
      </w:r>
      <w:r w:rsidR="00A95406" w:rsidRPr="00A95406">
        <w:rPr>
          <w:rFonts w:cs="Arial"/>
          <w:sz w:val="24"/>
          <w:szCs w:val="24"/>
          <w:shd w:val="clear" w:color="auto" w:fill="FFFFFF"/>
        </w:rPr>
        <w:t xml:space="preserve"> enseña a incorporar </w:t>
      </w:r>
      <w:r>
        <w:rPr>
          <w:rFonts w:cs="Arial"/>
          <w:sz w:val="24"/>
          <w:szCs w:val="24"/>
          <w:shd w:val="clear" w:color="auto" w:fill="FFFFFF"/>
        </w:rPr>
        <w:t>rutinas</w:t>
      </w:r>
      <w:r w:rsidR="00A95406" w:rsidRPr="00A95406">
        <w:rPr>
          <w:rFonts w:cs="Arial"/>
          <w:sz w:val="24"/>
          <w:szCs w:val="24"/>
          <w:shd w:val="clear" w:color="auto" w:fill="FFFFFF"/>
        </w:rPr>
        <w:t xml:space="preserve"> desde la primera infancia en forma amena y divertida. Candela y Gabriel son dos hermanos que nos enseñan que cuidar la higiene personal, ser ordenado y amable con las personas no es tan complicado y suele dar muy buenos resultados.</w:t>
      </w:r>
    </w:p>
    <w:p w:rsidR="004372BA" w:rsidRPr="004C1976" w:rsidRDefault="004372BA" w:rsidP="004C1976">
      <w:pPr>
        <w:pStyle w:val="Sinespaciado"/>
        <w:rPr>
          <w:b/>
        </w:rPr>
      </w:pPr>
    </w:p>
    <w:p w:rsidR="00F10721" w:rsidRPr="000F0ED7" w:rsidRDefault="00F10721" w:rsidP="00F10721">
      <w:pPr>
        <w:pStyle w:val="Sinespaciado"/>
        <w:jc w:val="both"/>
        <w:rPr>
          <w:b/>
        </w:rPr>
      </w:pPr>
    </w:p>
    <w:p w:rsidR="003D0ABC" w:rsidRDefault="003D0ABC" w:rsidP="00F033BA">
      <w:pPr>
        <w:pStyle w:val="Sinespaciado"/>
        <w:jc w:val="both"/>
        <w:rPr>
          <w:rFonts w:eastAsia="Times New Roman" w:cs="Times New Roman"/>
          <w:sz w:val="24"/>
          <w:szCs w:val="24"/>
        </w:rPr>
      </w:pPr>
    </w:p>
    <w:p w:rsidR="00E16463" w:rsidRDefault="00E16463" w:rsidP="00E16463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C94992" w:rsidRDefault="00B371C8" w:rsidP="00E16463">
      <w:pPr>
        <w:pStyle w:val="Sinespaciado"/>
        <w:tabs>
          <w:tab w:val="left" w:pos="3045"/>
        </w:tabs>
        <w:rPr>
          <w:noProof/>
        </w:rPr>
      </w:pPr>
      <w:r w:rsidRPr="00836C44"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>
            <wp:simplePos x="1076325" y="361950"/>
            <wp:positionH relativeFrom="margin">
              <wp:align>left</wp:align>
            </wp:positionH>
            <wp:positionV relativeFrom="paragraph">
              <wp:align>top</wp:align>
            </wp:positionV>
            <wp:extent cx="2009775" cy="2031365"/>
            <wp:effectExtent l="0" t="0" r="9525" b="6985"/>
            <wp:wrapSquare wrapText="bothSides"/>
            <wp:docPr id="11" name="Imagen 11" descr="C:\Users\rrpp\Desktop\portadas Riderchail\Narcisa, la gata coqu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rpp\Desktop\portadas Riderchail\Narcisa, la gata coque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992" w:rsidRPr="008724CD" w:rsidRDefault="00C94992" w:rsidP="00C94992">
      <w:pPr>
        <w:pStyle w:val="Sinespaciado"/>
        <w:jc w:val="both"/>
        <w:rPr>
          <w:b/>
        </w:rPr>
      </w:pPr>
      <w:r>
        <w:rPr>
          <w:b/>
        </w:rPr>
        <w:t>Narcisa, la gata coqueta</w:t>
      </w:r>
    </w:p>
    <w:p w:rsidR="00C94992" w:rsidRDefault="00C94992" w:rsidP="00C94992">
      <w:pPr>
        <w:pStyle w:val="Sinespaciado"/>
        <w:jc w:val="both"/>
      </w:pPr>
      <w:r>
        <w:t xml:space="preserve">Autores: Sergio De </w:t>
      </w:r>
      <w:proofErr w:type="spellStart"/>
      <w:r>
        <w:t>Giorgi</w:t>
      </w:r>
      <w:proofErr w:type="spellEnd"/>
      <w:r>
        <w:t xml:space="preserve"> y Claudia </w:t>
      </w:r>
      <w:proofErr w:type="spellStart"/>
      <w:r>
        <w:t>Legnazzi</w:t>
      </w:r>
      <w:proofErr w:type="spellEnd"/>
    </w:p>
    <w:p w:rsidR="00C94992" w:rsidRDefault="00C94992" w:rsidP="00C94992">
      <w:pPr>
        <w:pStyle w:val="Sinespaciado"/>
        <w:shd w:val="clear" w:color="auto" w:fill="FFFFFF" w:themeFill="background1"/>
        <w:jc w:val="both"/>
      </w:pPr>
      <w:r>
        <w:t>24 páginas</w:t>
      </w:r>
    </w:p>
    <w:p w:rsidR="00C94992" w:rsidRDefault="00C94992" w:rsidP="00C94992">
      <w:pPr>
        <w:pStyle w:val="Sinespaciado"/>
        <w:jc w:val="both"/>
      </w:pPr>
      <w:r>
        <w:t>20 x 20 cm</w:t>
      </w:r>
    </w:p>
    <w:p w:rsidR="00C94992" w:rsidRDefault="00C94992" w:rsidP="00C94992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28513</w:t>
      </w:r>
    </w:p>
    <w:p w:rsidR="00C94992" w:rsidRDefault="00C94992" w:rsidP="00C94992">
      <w:pPr>
        <w:pStyle w:val="Sinespaciado"/>
        <w:jc w:val="both"/>
      </w:pPr>
      <w:r>
        <w:t>ISBN 978-987-1603-37-4</w:t>
      </w:r>
    </w:p>
    <w:p w:rsidR="00C94992" w:rsidRDefault="00C94992" w:rsidP="00C94992">
      <w:pPr>
        <w:pStyle w:val="Sinespaciado"/>
        <w:jc w:val="both"/>
      </w:pPr>
      <w:r>
        <w:t>Precio $ 7.412 + IVA</w:t>
      </w:r>
    </w:p>
    <w:p w:rsidR="00E16463" w:rsidRDefault="00C94992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B371C8" w:rsidRDefault="00B371C8" w:rsidP="00E16463">
      <w:pPr>
        <w:pStyle w:val="Sinespaciado"/>
        <w:tabs>
          <w:tab w:val="left" w:pos="3045"/>
        </w:tabs>
        <w:rPr>
          <w:noProof/>
        </w:rPr>
      </w:pPr>
    </w:p>
    <w:p w:rsidR="00E16463" w:rsidRPr="00C94992" w:rsidRDefault="00C345FD" w:rsidP="00C94992">
      <w:pPr>
        <w:pStyle w:val="Sinespaciado"/>
        <w:rPr>
          <w:b/>
        </w:rPr>
      </w:pPr>
      <w:r w:rsidRPr="003E5215">
        <w:rPr>
          <w:noProof/>
        </w:rPr>
        <w:drawing>
          <wp:anchor distT="0" distB="0" distL="114300" distR="114300" simplePos="0" relativeHeight="251813888" behindDoc="0" locked="0" layoutInCell="1" allowOverlap="1" wp14:anchorId="3A267E0E" wp14:editId="71BEA8BD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000250" cy="2075180"/>
            <wp:effectExtent l="0" t="0" r="0" b="1270"/>
            <wp:wrapSquare wrapText="bothSides"/>
            <wp:docPr id="12" name="Imagen 12" descr="C:\Users\rrpp\Desktop\portadas Riderchail\Nube, mi mascota prefe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rpp\Desktop\portadas Riderchail\Nube, mi mascota preferi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63">
        <w:rPr>
          <w:noProof/>
        </w:rPr>
        <w:tab/>
      </w:r>
    </w:p>
    <w:p w:rsidR="00C345FD" w:rsidRDefault="00C345FD" w:rsidP="00E16463">
      <w:pPr>
        <w:pStyle w:val="Sinespaciado"/>
        <w:tabs>
          <w:tab w:val="left" w:pos="3045"/>
        </w:tabs>
        <w:rPr>
          <w:noProof/>
        </w:rPr>
      </w:pPr>
    </w:p>
    <w:p w:rsidR="00C345FD" w:rsidRPr="008724CD" w:rsidRDefault="00C345FD" w:rsidP="00C345FD">
      <w:pPr>
        <w:pStyle w:val="Sinespaciado"/>
        <w:jc w:val="both"/>
        <w:rPr>
          <w:b/>
        </w:rPr>
      </w:pPr>
      <w:r>
        <w:rPr>
          <w:b/>
        </w:rPr>
        <w:t>Nube, mi mascota preferida</w:t>
      </w:r>
    </w:p>
    <w:p w:rsidR="00C345FD" w:rsidRDefault="00C345FD" w:rsidP="00C345FD">
      <w:pPr>
        <w:pStyle w:val="Sinespaciado"/>
        <w:jc w:val="both"/>
      </w:pPr>
      <w:r>
        <w:t xml:space="preserve">Autores: Sergio De </w:t>
      </w:r>
      <w:proofErr w:type="spellStart"/>
      <w:r>
        <w:t>Giorgi</w:t>
      </w:r>
      <w:proofErr w:type="spellEnd"/>
      <w:r>
        <w:t xml:space="preserve"> y Gustavo </w:t>
      </w:r>
      <w:proofErr w:type="spellStart"/>
      <w:r>
        <w:t>Mazali</w:t>
      </w:r>
      <w:proofErr w:type="spellEnd"/>
    </w:p>
    <w:p w:rsidR="00C345FD" w:rsidRDefault="00C345FD" w:rsidP="00C345FD">
      <w:pPr>
        <w:pStyle w:val="Sinespaciado"/>
        <w:shd w:val="clear" w:color="auto" w:fill="FFFFFF" w:themeFill="background1"/>
        <w:jc w:val="both"/>
      </w:pPr>
      <w:r>
        <w:t>24 páginas</w:t>
      </w:r>
    </w:p>
    <w:p w:rsidR="00C345FD" w:rsidRDefault="00C345FD" w:rsidP="00C345FD">
      <w:pPr>
        <w:pStyle w:val="Sinespaciado"/>
        <w:jc w:val="both"/>
      </w:pPr>
      <w:r>
        <w:t>20 x 20 cm</w:t>
      </w:r>
    </w:p>
    <w:p w:rsidR="00C345FD" w:rsidRDefault="00C345FD" w:rsidP="00C345FD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28509</w:t>
      </w:r>
    </w:p>
    <w:p w:rsidR="00C345FD" w:rsidRDefault="00C345FD" w:rsidP="00C345FD">
      <w:pPr>
        <w:pStyle w:val="Sinespaciado"/>
        <w:jc w:val="both"/>
      </w:pPr>
      <w:r>
        <w:t>ISBN 978-987-1603-38-1</w:t>
      </w:r>
    </w:p>
    <w:p w:rsidR="00C345FD" w:rsidRDefault="00C345FD" w:rsidP="00C345FD">
      <w:pPr>
        <w:pStyle w:val="Sinespaciado"/>
        <w:jc w:val="both"/>
      </w:pPr>
      <w:r>
        <w:t>Precio $ 7.412 + IVA</w:t>
      </w:r>
    </w:p>
    <w:p w:rsidR="00E16463" w:rsidRDefault="00C345FD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C345FD" w:rsidRDefault="00C345FD" w:rsidP="00E16463">
      <w:pPr>
        <w:pStyle w:val="Sinespaciado"/>
        <w:tabs>
          <w:tab w:val="left" w:pos="3045"/>
        </w:tabs>
        <w:rPr>
          <w:noProof/>
        </w:rPr>
      </w:pPr>
    </w:p>
    <w:p w:rsidR="00E16463" w:rsidRDefault="00C345FD" w:rsidP="00E16463">
      <w:pPr>
        <w:pStyle w:val="Sinespaciado"/>
        <w:tabs>
          <w:tab w:val="left" w:pos="2355"/>
        </w:tabs>
        <w:jc w:val="both"/>
        <w:rPr>
          <w:noProof/>
        </w:rPr>
      </w:pPr>
      <w:r w:rsidRPr="003E5215">
        <w:rPr>
          <w:noProof/>
        </w:rPr>
        <w:drawing>
          <wp:anchor distT="0" distB="0" distL="114300" distR="114300" simplePos="0" relativeHeight="251814912" behindDoc="0" locked="0" layoutInCell="1" allowOverlap="1" wp14:anchorId="349741E6" wp14:editId="29C7DF1C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028825" cy="2122170"/>
            <wp:effectExtent l="0" t="0" r="9525" b="0"/>
            <wp:wrapSquare wrapText="bothSides"/>
            <wp:docPr id="34" name="Imagen 34" descr="C:\Users\rrpp\Desktop\portadas Riderchail\El sueño de Ro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rpp\Desktop\portadas Riderchail\El sueño de Rocc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63">
        <w:rPr>
          <w:noProof/>
        </w:rPr>
        <w:tab/>
      </w:r>
    </w:p>
    <w:p w:rsidR="00C345FD" w:rsidRDefault="00C345FD" w:rsidP="00E16463">
      <w:pPr>
        <w:pStyle w:val="Sinespaciado"/>
        <w:tabs>
          <w:tab w:val="left" w:pos="3045"/>
        </w:tabs>
        <w:rPr>
          <w:noProof/>
        </w:rPr>
      </w:pPr>
    </w:p>
    <w:p w:rsidR="00C345FD" w:rsidRPr="008724CD" w:rsidRDefault="00C345FD" w:rsidP="00C345FD">
      <w:pPr>
        <w:pStyle w:val="Sinespaciado"/>
        <w:jc w:val="both"/>
        <w:rPr>
          <w:b/>
        </w:rPr>
      </w:pPr>
      <w:r>
        <w:rPr>
          <w:b/>
        </w:rPr>
        <w:t>El sueño de Rocco</w:t>
      </w:r>
    </w:p>
    <w:p w:rsidR="00C345FD" w:rsidRDefault="00C345FD" w:rsidP="00C345FD">
      <w:pPr>
        <w:pStyle w:val="Sinespaciado"/>
        <w:jc w:val="both"/>
      </w:pPr>
      <w:r>
        <w:t xml:space="preserve">Autores: Sergio De </w:t>
      </w:r>
      <w:proofErr w:type="spellStart"/>
      <w:r>
        <w:t>Giogi</w:t>
      </w:r>
      <w:proofErr w:type="spellEnd"/>
      <w:r>
        <w:t xml:space="preserve"> y </w:t>
      </w:r>
      <w:proofErr w:type="spellStart"/>
      <w:r>
        <w:t>O’Kif</w:t>
      </w:r>
      <w:proofErr w:type="spellEnd"/>
      <w:r>
        <w:t xml:space="preserve"> – M.G.</w:t>
      </w:r>
    </w:p>
    <w:p w:rsidR="00C345FD" w:rsidRDefault="00C345FD" w:rsidP="00C345FD">
      <w:pPr>
        <w:pStyle w:val="Sinespaciado"/>
        <w:shd w:val="clear" w:color="auto" w:fill="FFFFFF" w:themeFill="background1"/>
        <w:jc w:val="both"/>
      </w:pPr>
      <w:r>
        <w:t>24 páginas</w:t>
      </w:r>
    </w:p>
    <w:p w:rsidR="00C345FD" w:rsidRDefault="00C345FD" w:rsidP="00C345FD">
      <w:pPr>
        <w:pStyle w:val="Sinespaciado"/>
        <w:jc w:val="both"/>
      </w:pPr>
      <w:r>
        <w:t>20 x 20 cm</w:t>
      </w:r>
    </w:p>
    <w:p w:rsidR="00C345FD" w:rsidRDefault="00C345FD" w:rsidP="00C345FD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28512</w:t>
      </w:r>
    </w:p>
    <w:p w:rsidR="00C345FD" w:rsidRDefault="00C345FD" w:rsidP="00C345FD">
      <w:pPr>
        <w:pStyle w:val="Sinespaciado"/>
        <w:jc w:val="both"/>
      </w:pPr>
      <w:r>
        <w:t>ISBN 978-987-1603-42-8</w:t>
      </w:r>
    </w:p>
    <w:p w:rsidR="00C345FD" w:rsidRDefault="00C345FD" w:rsidP="00C345FD">
      <w:pPr>
        <w:pStyle w:val="Sinespaciado"/>
        <w:jc w:val="both"/>
      </w:pPr>
      <w:r>
        <w:t>Precio $ 7.412 + IVA</w:t>
      </w:r>
    </w:p>
    <w:p w:rsidR="00E16463" w:rsidRDefault="00C345FD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C345FD" w:rsidRDefault="00C345FD" w:rsidP="00E16463">
      <w:pPr>
        <w:pStyle w:val="Sinespaciado"/>
        <w:tabs>
          <w:tab w:val="left" w:pos="3045"/>
        </w:tabs>
        <w:rPr>
          <w:noProof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E16463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6F48F4" w:rsidRDefault="006F48F4" w:rsidP="00E16463">
      <w:pPr>
        <w:pStyle w:val="Sinespaciado"/>
        <w:tabs>
          <w:tab w:val="left" w:pos="3045"/>
        </w:tabs>
        <w:rPr>
          <w:noProof/>
        </w:rPr>
      </w:pPr>
      <w:r w:rsidRPr="003E5215"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>
            <wp:simplePos x="1076325" y="361950"/>
            <wp:positionH relativeFrom="margin">
              <wp:align>left</wp:align>
            </wp:positionH>
            <wp:positionV relativeFrom="paragraph">
              <wp:align>top</wp:align>
            </wp:positionV>
            <wp:extent cx="2076450" cy="2105025"/>
            <wp:effectExtent l="0" t="0" r="0" b="0"/>
            <wp:wrapSquare wrapText="bothSides"/>
            <wp:docPr id="35" name="Imagen 35" descr="C:\Users\rrpp\Desktop\portadas Riderchail\Como si fueran her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rpp\Desktop\portadas Riderchail\Como si fueran herman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11" cy="210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8F4" w:rsidRPr="008724CD" w:rsidRDefault="006F48F4" w:rsidP="006F48F4">
      <w:pPr>
        <w:pStyle w:val="Sinespaciado"/>
        <w:jc w:val="both"/>
        <w:rPr>
          <w:b/>
        </w:rPr>
      </w:pPr>
      <w:r>
        <w:rPr>
          <w:b/>
        </w:rPr>
        <w:t xml:space="preserve">Como si fueran hermanos </w:t>
      </w:r>
    </w:p>
    <w:p w:rsidR="006F48F4" w:rsidRDefault="006F48F4" w:rsidP="006F48F4">
      <w:pPr>
        <w:pStyle w:val="Sinespaciado"/>
        <w:jc w:val="both"/>
      </w:pPr>
      <w:r>
        <w:t xml:space="preserve">Autores: Sergio De </w:t>
      </w:r>
      <w:proofErr w:type="spellStart"/>
      <w:r>
        <w:t>Giorgi</w:t>
      </w:r>
      <w:proofErr w:type="spellEnd"/>
      <w:r>
        <w:t xml:space="preserve"> y Gustavo </w:t>
      </w:r>
      <w:proofErr w:type="spellStart"/>
      <w:r>
        <w:t>Mazali</w:t>
      </w:r>
      <w:proofErr w:type="spellEnd"/>
    </w:p>
    <w:p w:rsidR="006F48F4" w:rsidRDefault="006F48F4" w:rsidP="006F48F4">
      <w:pPr>
        <w:pStyle w:val="Sinespaciado"/>
        <w:shd w:val="clear" w:color="auto" w:fill="FFFFFF" w:themeFill="background1"/>
        <w:jc w:val="both"/>
      </w:pPr>
      <w:r>
        <w:t>24 páginas</w:t>
      </w:r>
    </w:p>
    <w:p w:rsidR="006F48F4" w:rsidRDefault="006F48F4" w:rsidP="006F48F4">
      <w:pPr>
        <w:pStyle w:val="Sinespaciado"/>
        <w:jc w:val="both"/>
      </w:pPr>
      <w:r>
        <w:t>20 x 20 cm</w:t>
      </w:r>
    </w:p>
    <w:p w:rsidR="006F48F4" w:rsidRDefault="006F48F4" w:rsidP="006F48F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28511</w:t>
      </w:r>
    </w:p>
    <w:p w:rsidR="006F48F4" w:rsidRDefault="006F48F4" w:rsidP="006F48F4">
      <w:pPr>
        <w:pStyle w:val="Sinespaciado"/>
        <w:jc w:val="both"/>
      </w:pPr>
      <w:r>
        <w:t>ISBN 978-987-1603-39-8</w:t>
      </w:r>
    </w:p>
    <w:p w:rsidR="006F48F4" w:rsidRDefault="006F48F4" w:rsidP="006F48F4">
      <w:pPr>
        <w:pStyle w:val="Sinespaciado"/>
        <w:jc w:val="both"/>
      </w:pPr>
      <w:r>
        <w:t>Precio $ 7.412 + IVA</w:t>
      </w:r>
    </w:p>
    <w:p w:rsidR="00E16463" w:rsidRDefault="006F48F4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6F48F4" w:rsidRDefault="006F48F4" w:rsidP="00E16463">
      <w:pPr>
        <w:pStyle w:val="Sinespaciado"/>
        <w:tabs>
          <w:tab w:val="left" w:pos="3045"/>
        </w:tabs>
        <w:rPr>
          <w:noProof/>
        </w:rPr>
      </w:pPr>
    </w:p>
    <w:p w:rsidR="006F48F4" w:rsidRDefault="006F48F4" w:rsidP="00E16463">
      <w:pPr>
        <w:pStyle w:val="Sinespaciado"/>
        <w:tabs>
          <w:tab w:val="left" w:pos="3045"/>
        </w:tabs>
        <w:rPr>
          <w:noProof/>
        </w:rPr>
      </w:pPr>
    </w:p>
    <w:p w:rsidR="00E16463" w:rsidRDefault="006F48F4" w:rsidP="00E16463">
      <w:pPr>
        <w:pStyle w:val="Sinespaciado"/>
        <w:tabs>
          <w:tab w:val="left" w:pos="2355"/>
        </w:tabs>
        <w:jc w:val="both"/>
        <w:rPr>
          <w:noProof/>
        </w:rPr>
      </w:pPr>
      <w:r w:rsidRPr="003E5215">
        <w:rPr>
          <w:noProof/>
        </w:rPr>
        <w:drawing>
          <wp:anchor distT="0" distB="0" distL="114300" distR="114300" simplePos="0" relativeHeight="251816960" behindDoc="0" locked="0" layoutInCell="1" allowOverlap="1" wp14:anchorId="007D01A7" wp14:editId="56B508FB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124075" cy="2228215"/>
            <wp:effectExtent l="0" t="0" r="9525" b="635"/>
            <wp:wrapSquare wrapText="bothSides"/>
            <wp:docPr id="36" name="Imagen 36" descr="C:\Users\rrpp\Desktop\portadas Riderchail\Milo, el gato m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rpp\Desktop\portadas Riderchail\Milo, el gato ma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463">
        <w:rPr>
          <w:noProof/>
        </w:rPr>
        <w:tab/>
      </w:r>
    </w:p>
    <w:p w:rsidR="006F48F4" w:rsidRDefault="006F48F4" w:rsidP="00E16463">
      <w:pPr>
        <w:pStyle w:val="Sinespaciado"/>
        <w:tabs>
          <w:tab w:val="left" w:pos="3045"/>
        </w:tabs>
        <w:rPr>
          <w:noProof/>
        </w:rPr>
      </w:pPr>
    </w:p>
    <w:p w:rsidR="006F48F4" w:rsidRPr="008724CD" w:rsidRDefault="006F48F4" w:rsidP="006F48F4">
      <w:pPr>
        <w:pStyle w:val="Sinespaciado"/>
        <w:jc w:val="both"/>
        <w:rPr>
          <w:b/>
        </w:rPr>
      </w:pPr>
      <w:r>
        <w:rPr>
          <w:b/>
        </w:rPr>
        <w:t>Milo, el gato malo</w:t>
      </w:r>
    </w:p>
    <w:p w:rsidR="006F48F4" w:rsidRDefault="006F48F4" w:rsidP="006F48F4">
      <w:pPr>
        <w:pStyle w:val="Sinespaciado"/>
        <w:jc w:val="both"/>
      </w:pPr>
      <w:r>
        <w:t xml:space="preserve">Autores: Sergio De </w:t>
      </w:r>
      <w:proofErr w:type="spellStart"/>
      <w:r>
        <w:t>Giorgi</w:t>
      </w:r>
      <w:proofErr w:type="spellEnd"/>
      <w:r>
        <w:t xml:space="preserve"> y Poly </w:t>
      </w:r>
      <w:proofErr w:type="spellStart"/>
      <w:r>
        <w:t>Bernatene</w:t>
      </w:r>
      <w:proofErr w:type="spellEnd"/>
    </w:p>
    <w:p w:rsidR="006F48F4" w:rsidRDefault="006F48F4" w:rsidP="006F48F4">
      <w:pPr>
        <w:pStyle w:val="Sinespaciado"/>
        <w:shd w:val="clear" w:color="auto" w:fill="FFFFFF" w:themeFill="background1"/>
        <w:jc w:val="both"/>
      </w:pPr>
      <w:r>
        <w:t>24 páginas</w:t>
      </w:r>
    </w:p>
    <w:p w:rsidR="006F48F4" w:rsidRDefault="006F48F4" w:rsidP="006F48F4">
      <w:pPr>
        <w:pStyle w:val="Sinespaciado"/>
        <w:jc w:val="both"/>
      </w:pPr>
      <w:r>
        <w:t>20 x 20 cm</w:t>
      </w:r>
    </w:p>
    <w:p w:rsidR="006F48F4" w:rsidRDefault="006F48F4" w:rsidP="006F48F4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28510</w:t>
      </w:r>
    </w:p>
    <w:p w:rsidR="006F48F4" w:rsidRDefault="006F48F4" w:rsidP="006F48F4">
      <w:pPr>
        <w:pStyle w:val="Sinespaciado"/>
        <w:jc w:val="both"/>
      </w:pPr>
      <w:r>
        <w:t>ISBN 978-987-1603-41-1</w:t>
      </w:r>
    </w:p>
    <w:p w:rsidR="006F48F4" w:rsidRDefault="006F48F4" w:rsidP="006F48F4">
      <w:pPr>
        <w:pStyle w:val="Sinespaciado"/>
        <w:jc w:val="both"/>
      </w:pPr>
      <w:r>
        <w:t>Precio $ 7.412 + IVA</w:t>
      </w:r>
    </w:p>
    <w:p w:rsidR="00E16463" w:rsidRDefault="006F48F4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6F48F4" w:rsidRDefault="006F48F4" w:rsidP="00E16463">
      <w:pPr>
        <w:pStyle w:val="Sinespaciado"/>
        <w:tabs>
          <w:tab w:val="left" w:pos="3045"/>
        </w:tabs>
        <w:rPr>
          <w:noProof/>
        </w:rPr>
      </w:pPr>
    </w:p>
    <w:p w:rsidR="00E16463" w:rsidRDefault="00E16463" w:rsidP="00E16463">
      <w:pPr>
        <w:pStyle w:val="Sinespaciado"/>
        <w:tabs>
          <w:tab w:val="left" w:pos="2355"/>
        </w:tabs>
        <w:jc w:val="both"/>
        <w:rPr>
          <w:noProof/>
        </w:rPr>
      </w:pPr>
      <w:r>
        <w:rPr>
          <w:noProof/>
        </w:rPr>
        <w:tab/>
      </w:r>
    </w:p>
    <w:p w:rsidR="009B2389" w:rsidRDefault="009B2389" w:rsidP="00E16463">
      <w:pPr>
        <w:pStyle w:val="Sinespaciado"/>
        <w:tabs>
          <w:tab w:val="left" w:pos="3045"/>
        </w:tabs>
        <w:rPr>
          <w:noProof/>
        </w:rPr>
      </w:pPr>
      <w:r w:rsidRPr="00CB6C85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1076325" y="5886450"/>
            <wp:positionH relativeFrom="column">
              <wp:align>left</wp:align>
            </wp:positionH>
            <wp:positionV relativeFrom="paragraph">
              <wp:align>top</wp:align>
            </wp:positionV>
            <wp:extent cx="2140000" cy="2247900"/>
            <wp:effectExtent l="0" t="0" r="0" b="0"/>
            <wp:wrapSquare wrapText="bothSides"/>
            <wp:docPr id="16" name="Imagen 16" descr="C:\Users\rrpp\Desktop\portadas Riderchail\Enrico, cantante de óp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rpp\Desktop\portadas Riderchail\Enrico, cantante de óp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389" w:rsidRPr="008724CD" w:rsidRDefault="009B2389" w:rsidP="009B2389">
      <w:pPr>
        <w:pStyle w:val="Sinespaciado"/>
        <w:jc w:val="both"/>
        <w:rPr>
          <w:b/>
        </w:rPr>
      </w:pPr>
      <w:r>
        <w:rPr>
          <w:b/>
        </w:rPr>
        <w:t>Enrico, cantante de ópera</w:t>
      </w:r>
    </w:p>
    <w:p w:rsidR="009B2389" w:rsidRDefault="009B2389" w:rsidP="009B2389">
      <w:pPr>
        <w:pStyle w:val="Sinespaciado"/>
        <w:jc w:val="both"/>
      </w:pPr>
      <w:r>
        <w:t xml:space="preserve">Autores: Sergio De </w:t>
      </w:r>
      <w:proofErr w:type="spellStart"/>
      <w:r>
        <w:t>Giorgi</w:t>
      </w:r>
      <w:proofErr w:type="spellEnd"/>
      <w:r>
        <w:t xml:space="preserve"> y Viviana </w:t>
      </w:r>
      <w:proofErr w:type="spellStart"/>
      <w:r>
        <w:t>Garófoli</w:t>
      </w:r>
      <w:proofErr w:type="spellEnd"/>
    </w:p>
    <w:p w:rsidR="009B2389" w:rsidRDefault="009B2389" w:rsidP="009B2389">
      <w:pPr>
        <w:pStyle w:val="Sinespaciado"/>
        <w:shd w:val="clear" w:color="auto" w:fill="FFFFFF" w:themeFill="background1"/>
        <w:jc w:val="both"/>
      </w:pPr>
      <w:r>
        <w:t>24 páginas</w:t>
      </w:r>
    </w:p>
    <w:p w:rsidR="009B2389" w:rsidRDefault="009B2389" w:rsidP="009B2389">
      <w:pPr>
        <w:pStyle w:val="Sinespaciado"/>
        <w:jc w:val="both"/>
      </w:pPr>
      <w:r>
        <w:t>20 x 20 cm</w:t>
      </w:r>
    </w:p>
    <w:p w:rsidR="009B2389" w:rsidRDefault="009B2389" w:rsidP="009B2389">
      <w:pPr>
        <w:pStyle w:val="Sinespaciado"/>
        <w:jc w:val="both"/>
      </w:pPr>
      <w:r>
        <w:t xml:space="preserve">Cód. </w:t>
      </w:r>
      <w:proofErr w:type="gramStart"/>
      <w:r>
        <w:t>interno</w:t>
      </w:r>
      <w:proofErr w:type="gramEnd"/>
      <w:r>
        <w:t xml:space="preserve"> 28508</w:t>
      </w:r>
    </w:p>
    <w:p w:rsidR="009B2389" w:rsidRDefault="009B2389" w:rsidP="009B2389">
      <w:pPr>
        <w:pStyle w:val="Sinespaciado"/>
        <w:jc w:val="both"/>
      </w:pPr>
      <w:r>
        <w:t>ISBN 978-987-1603-40-4</w:t>
      </w:r>
    </w:p>
    <w:p w:rsidR="009B2389" w:rsidRDefault="009B2389" w:rsidP="009B2389">
      <w:pPr>
        <w:pStyle w:val="Sinespaciado"/>
        <w:jc w:val="both"/>
      </w:pPr>
      <w:r>
        <w:t>Precio $ 7.412 + IVA</w:t>
      </w:r>
    </w:p>
    <w:p w:rsidR="00E16463" w:rsidRDefault="009B2389" w:rsidP="00E16463">
      <w:pPr>
        <w:pStyle w:val="Sinespaciado"/>
        <w:tabs>
          <w:tab w:val="left" w:pos="3045"/>
        </w:tabs>
        <w:rPr>
          <w:noProof/>
        </w:rPr>
      </w:pPr>
      <w:r>
        <w:rPr>
          <w:noProof/>
        </w:rPr>
        <w:br w:type="textWrapping" w:clear="all"/>
      </w: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Default="00E16463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E16463" w:rsidRPr="00E16463" w:rsidRDefault="00E16463" w:rsidP="00E16463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val="es-ES" w:eastAsia="es-AR"/>
        </w:rPr>
      </w:pPr>
      <w:r w:rsidRPr="00E16463">
        <w:rPr>
          <w:rFonts w:cs="Arial"/>
          <w:sz w:val="24"/>
          <w:szCs w:val="24"/>
          <w:shd w:val="clear" w:color="auto" w:fill="FFFFFF"/>
        </w:rPr>
        <w:lastRenderedPageBreak/>
        <w:t xml:space="preserve">La colección </w:t>
      </w:r>
      <w:r w:rsidR="00436D0E" w:rsidRPr="00436D0E">
        <w:rPr>
          <w:rFonts w:cs="Arial"/>
          <w:b/>
          <w:sz w:val="24"/>
          <w:szCs w:val="24"/>
          <w:shd w:val="clear" w:color="auto" w:fill="FFFFFF"/>
        </w:rPr>
        <w:t xml:space="preserve">Relatos de </w:t>
      </w:r>
      <w:proofErr w:type="spellStart"/>
      <w:r w:rsidR="00436D0E" w:rsidRPr="00436D0E">
        <w:rPr>
          <w:rFonts w:cs="Arial"/>
          <w:b/>
          <w:sz w:val="24"/>
          <w:szCs w:val="24"/>
          <w:shd w:val="clear" w:color="auto" w:fill="FFFFFF"/>
        </w:rPr>
        <w:t>perrigatos</w:t>
      </w:r>
      <w:proofErr w:type="spellEnd"/>
      <w:r w:rsidR="00436D0E">
        <w:rPr>
          <w:rFonts w:cs="Arial"/>
          <w:sz w:val="24"/>
          <w:szCs w:val="24"/>
          <w:shd w:val="clear" w:color="auto" w:fill="FFFFFF"/>
        </w:rPr>
        <w:t xml:space="preserve"> </w:t>
      </w:r>
      <w:r w:rsidRPr="00E16463">
        <w:rPr>
          <w:rFonts w:cs="Arial"/>
          <w:sz w:val="24"/>
          <w:szCs w:val="24"/>
          <w:shd w:val="clear" w:color="auto" w:fill="FFFFFF"/>
        </w:rPr>
        <w:t xml:space="preserve">está compuesta por seis libros que cuentan divertidas historias de mascotas. En formato libro-álbum, cuadrado y letras de imprenta mayúsculas, ideales para quienes están empezando a conocer las primeras letras. </w:t>
      </w:r>
    </w:p>
    <w:p w:rsidR="00653EE4" w:rsidRPr="00653EE4" w:rsidRDefault="00653EE4" w:rsidP="00653EE4">
      <w:pPr>
        <w:shd w:val="clear" w:color="auto" w:fill="FFFFFF"/>
        <w:spacing w:after="0" w:line="240" w:lineRule="auto"/>
        <w:jc w:val="both"/>
        <w:rPr>
          <w:rFonts w:eastAsia="Times New Roman" w:cs="Arial"/>
          <w:color w:val="333333"/>
          <w:lang w:val="es-ES" w:eastAsia="es-AR"/>
        </w:rPr>
      </w:pPr>
    </w:p>
    <w:p w:rsidR="008D3406" w:rsidRDefault="008D3406" w:rsidP="008E4F3A">
      <w:pPr>
        <w:pStyle w:val="NormalWeb"/>
        <w:shd w:val="clear" w:color="auto" w:fill="FFFFFF"/>
        <w:jc w:val="both"/>
        <w:rPr>
          <w:rFonts w:asciiTheme="minorHAnsi" w:eastAsiaTheme="minorEastAsia" w:hAnsiTheme="minorHAnsi" w:cstheme="minorBidi"/>
          <w:sz w:val="22"/>
          <w:szCs w:val="22"/>
          <w:lang w:val="es-ES"/>
        </w:rPr>
      </w:pPr>
    </w:p>
    <w:p w:rsidR="00354BD6" w:rsidRPr="006E3949" w:rsidRDefault="006E3949" w:rsidP="00F033BA">
      <w:pPr>
        <w:pStyle w:val="Sinespaciado"/>
        <w:jc w:val="both"/>
        <w:rPr>
          <w:b/>
        </w:rPr>
      </w:pPr>
      <w:r>
        <w:rPr>
          <w:rFonts w:eastAsia="Times New Roman" w:cs="Times New Roman"/>
          <w:b/>
          <w:sz w:val="24"/>
          <w:szCs w:val="24"/>
        </w:rPr>
        <w:t>Contá</w:t>
      </w:r>
      <w:r w:rsidRPr="006E3949">
        <w:rPr>
          <w:rFonts w:eastAsia="Times New Roman" w:cs="Times New Roman"/>
          <w:b/>
          <w:sz w:val="24"/>
          <w:szCs w:val="24"/>
        </w:rPr>
        <w:t xml:space="preserve">ctenos </w:t>
      </w:r>
    </w:p>
    <w:p w:rsidR="001069C6" w:rsidRDefault="001069C6" w:rsidP="00F033BA">
      <w:pPr>
        <w:pStyle w:val="Sinespaciado"/>
        <w:jc w:val="both"/>
      </w:pPr>
    </w:p>
    <w:p w:rsidR="00B14C98" w:rsidRPr="007E289F" w:rsidRDefault="00B14C98" w:rsidP="007E289F">
      <w:pPr>
        <w:pStyle w:val="Sinespaciado"/>
        <w:jc w:val="both"/>
        <w:rPr>
          <w:b/>
          <w:sz w:val="24"/>
        </w:rPr>
        <w:sectPr w:rsidR="00B14C98" w:rsidRPr="007E289F" w:rsidSect="00F105E2">
          <w:pgSz w:w="12240" w:h="15840"/>
          <w:pgMar w:top="567" w:right="1701" w:bottom="426" w:left="1701" w:header="708" w:footer="708" w:gutter="0"/>
          <w:cols w:space="708"/>
          <w:docGrid w:linePitch="360"/>
        </w:sectPr>
      </w:pP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lastRenderedPageBreak/>
        <w:t>Eduardo Velásquez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>
        <w:rPr>
          <w:rFonts w:ascii="Calibri" w:eastAsiaTheme="minorHAnsi" w:hAnsi="Calibri" w:cs="Times New Roman"/>
          <w:lang w:val="es-ES" w:eastAsia="es-ES"/>
        </w:rPr>
        <w:t xml:space="preserve">     </w:t>
      </w: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 I y XV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9438 3925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evelasquez@zigzag.cl</w:t>
      </w:r>
    </w:p>
    <w:p w:rsidR="00B4229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18"/>
          <w:szCs w:val="18"/>
          <w:lang w:val="es-ES_tradnl" w:eastAsia="ja-JP"/>
        </w:rPr>
      </w:pP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 xml:space="preserve">Erika Federici 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III y IV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9639 4488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efederici@zigzag.cl</w:t>
      </w:r>
    </w:p>
    <w:p w:rsidR="0069460C" w:rsidRDefault="0069460C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color w:val="000000"/>
          <w:w w:val="98"/>
          <w:sz w:val="21"/>
          <w:szCs w:val="21"/>
          <w:lang w:val="es-ES_tradnl" w:eastAsia="ja-JP"/>
        </w:rPr>
      </w:pPr>
    </w:p>
    <w:p w:rsidR="00B4229B" w:rsidRPr="006C5C78" w:rsidRDefault="00E24FDD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Katherine Opitz</w:t>
      </w:r>
    </w:p>
    <w:p w:rsidR="00B4229B" w:rsidRPr="005D473F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 w:rsidRPr="005D473F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RM</w:t>
      </w:r>
    </w:p>
    <w:p w:rsidR="00B4229B" w:rsidRPr="005D473F" w:rsidRDefault="00E24FDD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 w:rsidRPr="005D473F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92519907</w:t>
      </w:r>
    </w:p>
    <w:p w:rsidR="003108A2" w:rsidRDefault="00E24FDD" w:rsidP="006C5C78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  <w:r w:rsidRPr="005D473F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kopitz</w:t>
      </w:r>
      <w:r w:rsidR="00B4229B" w:rsidRPr="005D473F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  <w:t>@zigzag.cl</w:t>
      </w:r>
    </w:p>
    <w:p w:rsidR="006C5C78" w:rsidRPr="006C5C78" w:rsidRDefault="006C5C78" w:rsidP="006C5C78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eastAsia="ja-JP"/>
        </w:rPr>
      </w:pPr>
    </w:p>
    <w:p w:rsidR="003108A2" w:rsidRPr="006C5C78" w:rsidRDefault="003108A2" w:rsidP="003108A2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Gaspar Ca</w:t>
      </w:r>
      <w:r w:rsidR="009D2F39"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s</w:t>
      </w: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tro</w:t>
      </w:r>
    </w:p>
    <w:p w:rsidR="003108A2" w:rsidRPr="003108A2" w:rsidRDefault="003108A2" w:rsidP="003108A2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3108A2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RM</w:t>
      </w:r>
    </w:p>
    <w:p w:rsidR="003108A2" w:rsidRPr="003108A2" w:rsidRDefault="003108A2" w:rsidP="003108A2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 xml:space="preserve">94436872   </w:t>
      </w:r>
    </w:p>
    <w:p w:rsidR="003108A2" w:rsidRPr="009D2F39" w:rsidRDefault="003108A2" w:rsidP="003108A2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9D2F39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gcastro@zigzag.cl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n-US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n-US" w:eastAsia="ja-JP"/>
        </w:rPr>
        <w:t xml:space="preserve">Denise </w:t>
      </w:r>
      <w:proofErr w:type="spellStart"/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n-US" w:eastAsia="ja-JP"/>
        </w:rPr>
        <w:t>Feliú</w:t>
      </w:r>
      <w:proofErr w:type="spellEnd"/>
    </w:p>
    <w:p w:rsidR="00B4229B" w:rsidRPr="009D2F39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9D2F39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RM</w:t>
      </w:r>
    </w:p>
    <w:p w:rsidR="00B4229B" w:rsidRPr="009D2F39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9D2F39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9436 2887</w:t>
      </w:r>
    </w:p>
    <w:p w:rsidR="00B4229B" w:rsidRPr="009D2F39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9D2F39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dfeliu@zigzag.cl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n-US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n-US" w:eastAsia="ja-JP"/>
        </w:rPr>
        <w:t>Juan Flores</w:t>
      </w:r>
    </w:p>
    <w:p w:rsidR="00B4229B" w:rsidRPr="009D2F39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</w:pPr>
      <w:r w:rsidRPr="009D2F39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n-US" w:eastAsia="ja-JP"/>
        </w:rPr>
        <w:t>RM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9436 2885 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jflores@zigzag.cl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Carolina Vergara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V - VI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6122 9497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cvergara@zigzag.cl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6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lastRenderedPageBreak/>
        <w:t>Yessica Roldán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VII - VIII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6837 0337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yroldan@zigzag.cl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6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Sonia Sepúlveda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IX-X-XI-XII-XIV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6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6846 7611 ssepulveda@zigzag.cl</w:t>
      </w:r>
    </w:p>
    <w:p w:rsidR="00B4229B" w:rsidRPr="006C5C78" w:rsidRDefault="00B4229B" w:rsidP="00B4229B">
      <w:pPr>
        <w:widowControl w:val="0"/>
        <w:pBdr>
          <w:bottom w:val="single" w:sz="2" w:space="2" w:color="auto"/>
        </w:pBdr>
        <w:autoSpaceDE w:val="0"/>
        <w:autoSpaceDN w:val="0"/>
        <w:adjustRightInd w:val="0"/>
        <w:spacing w:before="283" w:after="57" w:line="288" w:lineRule="auto"/>
        <w:textAlignment w:val="center"/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</w:pPr>
      <w:r w:rsidRPr="006C5C78">
        <w:rPr>
          <w:rFonts w:ascii="MyriadPro-Regular" w:hAnsi="MyriadPro-Regular" w:cs="MyriadPro-Regular"/>
          <w:b/>
          <w:color w:val="000000"/>
          <w:w w:val="98"/>
          <w:sz w:val="21"/>
          <w:szCs w:val="21"/>
          <w:lang w:val="es-ES_tradnl" w:eastAsia="ja-JP"/>
        </w:rPr>
        <w:t>María Inostroza</w:t>
      </w:r>
    </w:p>
    <w:p w:rsidR="00B4229B" w:rsidRPr="00846FDB" w:rsidRDefault="00B4229B" w:rsidP="00B4229B">
      <w:pPr>
        <w:spacing w:after="0" w:line="240" w:lineRule="auto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Calibri" w:eastAsiaTheme="minorHAnsi" w:hAnsi="Calibri" w:cs="Times New Roman"/>
          <w:sz w:val="20"/>
          <w:szCs w:val="20"/>
          <w:lang w:val="es-ES" w:eastAsia="es-ES"/>
        </w:rPr>
        <w:t xml:space="preserve">      </w:t>
      </w: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RM y II Regiones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 xml:space="preserve">9634 4725 </w:t>
      </w:r>
    </w:p>
    <w:p w:rsidR="00B4229B" w:rsidRPr="00846FDB" w:rsidRDefault="00B4229B" w:rsidP="00B4229B">
      <w:pPr>
        <w:widowControl w:val="0"/>
        <w:autoSpaceDE w:val="0"/>
        <w:autoSpaceDN w:val="0"/>
        <w:adjustRightInd w:val="0"/>
        <w:spacing w:after="0" w:line="288" w:lineRule="auto"/>
        <w:ind w:left="283"/>
        <w:textAlignment w:val="center"/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</w:pPr>
      <w:r w:rsidRPr="00846FDB">
        <w:rPr>
          <w:rFonts w:ascii="MyriadPro-SemiboldCond" w:hAnsi="MyriadPro-SemiboldCond" w:cs="MyriadPro-SemiboldCond"/>
          <w:color w:val="000000"/>
          <w:w w:val="98"/>
          <w:sz w:val="20"/>
          <w:szCs w:val="20"/>
          <w:lang w:val="es-ES_tradnl" w:eastAsia="ja-JP"/>
        </w:rPr>
        <w:t>minostroza@zigzag.cl</w:t>
      </w:r>
    </w:p>
    <w:p w:rsidR="00B4229B" w:rsidRPr="00B14C98" w:rsidRDefault="00B4229B" w:rsidP="00B4229B">
      <w:pPr>
        <w:pStyle w:val="Sinespaciado"/>
        <w:jc w:val="both"/>
        <w:rPr>
          <w:b/>
          <w:sz w:val="24"/>
        </w:rPr>
      </w:pPr>
    </w:p>
    <w:p w:rsidR="00395783" w:rsidRDefault="00395783" w:rsidP="00395783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  <w:bookmarkStart w:id="0" w:name="_GoBack"/>
      <w:bookmarkEnd w:id="0"/>
    </w:p>
    <w:p w:rsidR="00395783" w:rsidRPr="00395783" w:rsidRDefault="00395783" w:rsidP="00395783">
      <w:pPr>
        <w:ind w:firstLine="708"/>
        <w:rPr>
          <w:rFonts w:ascii="MyriadPro-SemiboldCond" w:hAnsi="MyriadPro-SemiboldCond" w:cs="MyriadPro-SemiboldCond"/>
          <w:sz w:val="18"/>
          <w:szCs w:val="18"/>
          <w:lang w:eastAsia="ja-JP"/>
        </w:rPr>
      </w:pPr>
    </w:p>
    <w:p w:rsidR="00395783" w:rsidRPr="00395783" w:rsidRDefault="00395783" w:rsidP="00395783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p w:rsidR="00395783" w:rsidRDefault="00395783" w:rsidP="00395783">
      <w:pP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p w:rsidR="00395783" w:rsidRDefault="00395783" w:rsidP="00395783">
      <w:pPr>
        <w:pStyle w:val="Sinespaciado"/>
        <w:jc w:val="both"/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  <w:r>
        <w:rPr>
          <w:rFonts w:ascii="MyriadPro-SemiboldCond" w:hAnsi="MyriadPro-SemiboldCond" w:cs="MyriadPro-SemiboldCond"/>
          <w:sz w:val="18"/>
          <w:szCs w:val="18"/>
          <w:lang w:val="es-ES_tradnl" w:eastAsia="ja-JP"/>
        </w:rPr>
        <w:tab/>
        <w:t xml:space="preserve">                                  </w:t>
      </w:r>
    </w:p>
    <w:p w:rsidR="002E52FE" w:rsidRPr="00395783" w:rsidRDefault="002E52FE" w:rsidP="00395783">
      <w:pPr>
        <w:tabs>
          <w:tab w:val="left" w:pos="1365"/>
        </w:tabs>
        <w:rPr>
          <w:rFonts w:ascii="MyriadPro-SemiboldCond" w:hAnsi="MyriadPro-SemiboldCond" w:cs="MyriadPro-SemiboldCond"/>
          <w:sz w:val="18"/>
          <w:szCs w:val="18"/>
          <w:lang w:val="es-ES_tradnl" w:eastAsia="ja-JP"/>
        </w:rPr>
      </w:pPr>
    </w:p>
    <w:sectPr w:rsidR="002E52FE" w:rsidRPr="00395783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Malgun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Cond">
    <w:altName w:val="Myriad Pro Semibold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06B04"/>
    <w:rsid w:val="000219C5"/>
    <w:rsid w:val="00027969"/>
    <w:rsid w:val="00031DFC"/>
    <w:rsid w:val="00056AD3"/>
    <w:rsid w:val="00060EE7"/>
    <w:rsid w:val="000800E5"/>
    <w:rsid w:val="00087FF4"/>
    <w:rsid w:val="000A58D8"/>
    <w:rsid w:val="000B2848"/>
    <w:rsid w:val="000B3E33"/>
    <w:rsid w:val="000C2478"/>
    <w:rsid w:val="000F0ED7"/>
    <w:rsid w:val="000F3FF3"/>
    <w:rsid w:val="000F60F6"/>
    <w:rsid w:val="000F6689"/>
    <w:rsid w:val="000F692D"/>
    <w:rsid w:val="000F727A"/>
    <w:rsid w:val="00102BD9"/>
    <w:rsid w:val="00102D6D"/>
    <w:rsid w:val="00102F92"/>
    <w:rsid w:val="00104D01"/>
    <w:rsid w:val="001069C6"/>
    <w:rsid w:val="0012166C"/>
    <w:rsid w:val="00122245"/>
    <w:rsid w:val="001338E9"/>
    <w:rsid w:val="0014387A"/>
    <w:rsid w:val="00152C19"/>
    <w:rsid w:val="00155BB8"/>
    <w:rsid w:val="001676B6"/>
    <w:rsid w:val="0018448E"/>
    <w:rsid w:val="00185AFD"/>
    <w:rsid w:val="001A4AE8"/>
    <w:rsid w:val="001B405C"/>
    <w:rsid w:val="001D5A53"/>
    <w:rsid w:val="001E6605"/>
    <w:rsid w:val="001F0AC3"/>
    <w:rsid w:val="001F37E0"/>
    <w:rsid w:val="001F75E2"/>
    <w:rsid w:val="00201F7B"/>
    <w:rsid w:val="00212127"/>
    <w:rsid w:val="0021254C"/>
    <w:rsid w:val="0021728B"/>
    <w:rsid w:val="00220078"/>
    <w:rsid w:val="00220344"/>
    <w:rsid w:val="002235B3"/>
    <w:rsid w:val="00240DDC"/>
    <w:rsid w:val="00263EDA"/>
    <w:rsid w:val="002644DE"/>
    <w:rsid w:val="0026540A"/>
    <w:rsid w:val="00274297"/>
    <w:rsid w:val="00293D2D"/>
    <w:rsid w:val="002A2238"/>
    <w:rsid w:val="002B783B"/>
    <w:rsid w:val="002E4EA1"/>
    <w:rsid w:val="002E52FE"/>
    <w:rsid w:val="003066BB"/>
    <w:rsid w:val="003108A2"/>
    <w:rsid w:val="00313B4E"/>
    <w:rsid w:val="00313C7B"/>
    <w:rsid w:val="003237AA"/>
    <w:rsid w:val="0032505E"/>
    <w:rsid w:val="00333142"/>
    <w:rsid w:val="00333ACB"/>
    <w:rsid w:val="00335B54"/>
    <w:rsid w:val="003447C9"/>
    <w:rsid w:val="00353733"/>
    <w:rsid w:val="00354BD6"/>
    <w:rsid w:val="00366A0C"/>
    <w:rsid w:val="003910B0"/>
    <w:rsid w:val="0039167A"/>
    <w:rsid w:val="00395783"/>
    <w:rsid w:val="00395CB1"/>
    <w:rsid w:val="003B6928"/>
    <w:rsid w:val="003C5F8B"/>
    <w:rsid w:val="003D0ABC"/>
    <w:rsid w:val="003D21D6"/>
    <w:rsid w:val="003F6D44"/>
    <w:rsid w:val="003F7AA7"/>
    <w:rsid w:val="00405ACA"/>
    <w:rsid w:val="0042370C"/>
    <w:rsid w:val="0043673A"/>
    <w:rsid w:val="00436D0E"/>
    <w:rsid w:val="004372BA"/>
    <w:rsid w:val="00446C62"/>
    <w:rsid w:val="0046367E"/>
    <w:rsid w:val="004A7E14"/>
    <w:rsid w:val="004B6E74"/>
    <w:rsid w:val="004C1976"/>
    <w:rsid w:val="004D3B1D"/>
    <w:rsid w:val="004D456A"/>
    <w:rsid w:val="004E512A"/>
    <w:rsid w:val="004F1343"/>
    <w:rsid w:val="005200B0"/>
    <w:rsid w:val="00537E1E"/>
    <w:rsid w:val="005615DF"/>
    <w:rsid w:val="00567D2B"/>
    <w:rsid w:val="005717C2"/>
    <w:rsid w:val="00576E87"/>
    <w:rsid w:val="00592C60"/>
    <w:rsid w:val="00594D96"/>
    <w:rsid w:val="00596ACB"/>
    <w:rsid w:val="005A75EC"/>
    <w:rsid w:val="005D156A"/>
    <w:rsid w:val="005D473F"/>
    <w:rsid w:val="00604A7F"/>
    <w:rsid w:val="00613F3E"/>
    <w:rsid w:val="0062578A"/>
    <w:rsid w:val="00644DDE"/>
    <w:rsid w:val="006467FB"/>
    <w:rsid w:val="00653EE4"/>
    <w:rsid w:val="00666CCD"/>
    <w:rsid w:val="0067781B"/>
    <w:rsid w:val="0069460C"/>
    <w:rsid w:val="006B0B01"/>
    <w:rsid w:val="006B1715"/>
    <w:rsid w:val="006C5C78"/>
    <w:rsid w:val="006D439E"/>
    <w:rsid w:val="006D4EFA"/>
    <w:rsid w:val="006E2BE5"/>
    <w:rsid w:val="006E3304"/>
    <w:rsid w:val="006E3949"/>
    <w:rsid w:val="006E6C2A"/>
    <w:rsid w:val="006F2B8E"/>
    <w:rsid w:val="006F41A4"/>
    <w:rsid w:val="006F48F4"/>
    <w:rsid w:val="006F6011"/>
    <w:rsid w:val="00703AD9"/>
    <w:rsid w:val="00715A16"/>
    <w:rsid w:val="00716FE5"/>
    <w:rsid w:val="007254DA"/>
    <w:rsid w:val="00744A18"/>
    <w:rsid w:val="00754089"/>
    <w:rsid w:val="00755213"/>
    <w:rsid w:val="00760691"/>
    <w:rsid w:val="007624CC"/>
    <w:rsid w:val="00765631"/>
    <w:rsid w:val="00782B25"/>
    <w:rsid w:val="007A6F68"/>
    <w:rsid w:val="007B0C02"/>
    <w:rsid w:val="007B6588"/>
    <w:rsid w:val="007E289F"/>
    <w:rsid w:val="008109E1"/>
    <w:rsid w:val="008135D0"/>
    <w:rsid w:val="00820D01"/>
    <w:rsid w:val="0082498A"/>
    <w:rsid w:val="00825AC3"/>
    <w:rsid w:val="008271B6"/>
    <w:rsid w:val="00841255"/>
    <w:rsid w:val="00847D4F"/>
    <w:rsid w:val="00853A6F"/>
    <w:rsid w:val="008673D5"/>
    <w:rsid w:val="00870687"/>
    <w:rsid w:val="00871870"/>
    <w:rsid w:val="008724CD"/>
    <w:rsid w:val="0087341E"/>
    <w:rsid w:val="00880E18"/>
    <w:rsid w:val="00882472"/>
    <w:rsid w:val="0089779E"/>
    <w:rsid w:val="008A63A3"/>
    <w:rsid w:val="008B1808"/>
    <w:rsid w:val="008B644C"/>
    <w:rsid w:val="008C161B"/>
    <w:rsid w:val="008C24AA"/>
    <w:rsid w:val="008C3C5B"/>
    <w:rsid w:val="008C6ED1"/>
    <w:rsid w:val="008D3406"/>
    <w:rsid w:val="008E1D00"/>
    <w:rsid w:val="008E4705"/>
    <w:rsid w:val="008E4F3A"/>
    <w:rsid w:val="008F23C7"/>
    <w:rsid w:val="008F31CC"/>
    <w:rsid w:val="008F5D68"/>
    <w:rsid w:val="008F62E4"/>
    <w:rsid w:val="0092451A"/>
    <w:rsid w:val="00926083"/>
    <w:rsid w:val="00927351"/>
    <w:rsid w:val="0094220E"/>
    <w:rsid w:val="00947A64"/>
    <w:rsid w:val="00947C79"/>
    <w:rsid w:val="009543C0"/>
    <w:rsid w:val="009570A8"/>
    <w:rsid w:val="0095731E"/>
    <w:rsid w:val="00965FC4"/>
    <w:rsid w:val="00971F3D"/>
    <w:rsid w:val="009814AE"/>
    <w:rsid w:val="0099093D"/>
    <w:rsid w:val="009B2389"/>
    <w:rsid w:val="009B2769"/>
    <w:rsid w:val="009C3D64"/>
    <w:rsid w:val="009D2F39"/>
    <w:rsid w:val="009D6F37"/>
    <w:rsid w:val="009E46A8"/>
    <w:rsid w:val="00A01074"/>
    <w:rsid w:val="00A0745A"/>
    <w:rsid w:val="00A15CE4"/>
    <w:rsid w:val="00A27E72"/>
    <w:rsid w:val="00A30493"/>
    <w:rsid w:val="00A31F6B"/>
    <w:rsid w:val="00A35D47"/>
    <w:rsid w:val="00A70869"/>
    <w:rsid w:val="00A71845"/>
    <w:rsid w:val="00A95406"/>
    <w:rsid w:val="00AA4DCF"/>
    <w:rsid w:val="00AC0C0B"/>
    <w:rsid w:val="00AD493C"/>
    <w:rsid w:val="00AD68FA"/>
    <w:rsid w:val="00AE12D9"/>
    <w:rsid w:val="00AE2D3D"/>
    <w:rsid w:val="00AE305C"/>
    <w:rsid w:val="00AF3BB4"/>
    <w:rsid w:val="00AF43D5"/>
    <w:rsid w:val="00B05E19"/>
    <w:rsid w:val="00B14C98"/>
    <w:rsid w:val="00B33842"/>
    <w:rsid w:val="00B37055"/>
    <w:rsid w:val="00B371C8"/>
    <w:rsid w:val="00B4229B"/>
    <w:rsid w:val="00B46CF9"/>
    <w:rsid w:val="00B53EED"/>
    <w:rsid w:val="00B54314"/>
    <w:rsid w:val="00B62CCF"/>
    <w:rsid w:val="00B673B3"/>
    <w:rsid w:val="00B83450"/>
    <w:rsid w:val="00B922C1"/>
    <w:rsid w:val="00B94E10"/>
    <w:rsid w:val="00B978A2"/>
    <w:rsid w:val="00BA21E4"/>
    <w:rsid w:val="00BD4E70"/>
    <w:rsid w:val="00BE68F6"/>
    <w:rsid w:val="00BF1AAB"/>
    <w:rsid w:val="00BF69F1"/>
    <w:rsid w:val="00BF7BCB"/>
    <w:rsid w:val="00C118AC"/>
    <w:rsid w:val="00C30F11"/>
    <w:rsid w:val="00C345FD"/>
    <w:rsid w:val="00C50D45"/>
    <w:rsid w:val="00C75C66"/>
    <w:rsid w:val="00C817FD"/>
    <w:rsid w:val="00C94992"/>
    <w:rsid w:val="00CA3898"/>
    <w:rsid w:val="00CF7608"/>
    <w:rsid w:val="00D03F4F"/>
    <w:rsid w:val="00D04F3A"/>
    <w:rsid w:val="00D07ADF"/>
    <w:rsid w:val="00D26B90"/>
    <w:rsid w:val="00D27968"/>
    <w:rsid w:val="00D30CBB"/>
    <w:rsid w:val="00D34846"/>
    <w:rsid w:val="00D3593E"/>
    <w:rsid w:val="00D369CE"/>
    <w:rsid w:val="00D37285"/>
    <w:rsid w:val="00D37BDB"/>
    <w:rsid w:val="00D42BFF"/>
    <w:rsid w:val="00D51779"/>
    <w:rsid w:val="00D51D3F"/>
    <w:rsid w:val="00D65010"/>
    <w:rsid w:val="00D65C9A"/>
    <w:rsid w:val="00D72A31"/>
    <w:rsid w:val="00D740DB"/>
    <w:rsid w:val="00D96C9C"/>
    <w:rsid w:val="00D97112"/>
    <w:rsid w:val="00DA7AD8"/>
    <w:rsid w:val="00DB4F66"/>
    <w:rsid w:val="00DC0A20"/>
    <w:rsid w:val="00DC5145"/>
    <w:rsid w:val="00DC6CDD"/>
    <w:rsid w:val="00DD073D"/>
    <w:rsid w:val="00DE47C5"/>
    <w:rsid w:val="00E03154"/>
    <w:rsid w:val="00E05472"/>
    <w:rsid w:val="00E151AC"/>
    <w:rsid w:val="00E16463"/>
    <w:rsid w:val="00E17637"/>
    <w:rsid w:val="00E242CC"/>
    <w:rsid w:val="00E24FDD"/>
    <w:rsid w:val="00E70A2B"/>
    <w:rsid w:val="00E70C2A"/>
    <w:rsid w:val="00E82034"/>
    <w:rsid w:val="00E85B5D"/>
    <w:rsid w:val="00E96D8A"/>
    <w:rsid w:val="00EA0BE8"/>
    <w:rsid w:val="00EB23F4"/>
    <w:rsid w:val="00EC282D"/>
    <w:rsid w:val="00EC43AA"/>
    <w:rsid w:val="00EC4B98"/>
    <w:rsid w:val="00EC60D8"/>
    <w:rsid w:val="00ED5605"/>
    <w:rsid w:val="00EE543E"/>
    <w:rsid w:val="00EF3138"/>
    <w:rsid w:val="00EF7675"/>
    <w:rsid w:val="00F033BA"/>
    <w:rsid w:val="00F037CC"/>
    <w:rsid w:val="00F051D6"/>
    <w:rsid w:val="00F105E2"/>
    <w:rsid w:val="00F10721"/>
    <w:rsid w:val="00F17448"/>
    <w:rsid w:val="00F254DB"/>
    <w:rsid w:val="00F26E8A"/>
    <w:rsid w:val="00F3677D"/>
    <w:rsid w:val="00F44DC4"/>
    <w:rsid w:val="00F518A4"/>
    <w:rsid w:val="00F625A2"/>
    <w:rsid w:val="00F7146E"/>
    <w:rsid w:val="00F7166B"/>
    <w:rsid w:val="00FA3B21"/>
    <w:rsid w:val="00FA78B2"/>
    <w:rsid w:val="00FB2B75"/>
    <w:rsid w:val="00FB3659"/>
    <w:rsid w:val="00FC1AD0"/>
    <w:rsid w:val="00FE3F9A"/>
    <w:rsid w:val="00FE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350CBA8-0A1D-43CC-BAB0-71CE9703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42F40-F19B-43CB-A418-2B33D8D24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108</TotalTime>
  <Pages>9</Pages>
  <Words>725</Words>
  <Characters>3989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Jimena Carrasco Mellado</cp:lastModifiedBy>
  <cp:revision>26</cp:revision>
  <cp:lastPrinted>2015-01-05T19:59:00Z</cp:lastPrinted>
  <dcterms:created xsi:type="dcterms:W3CDTF">2016-02-04T13:26:00Z</dcterms:created>
  <dcterms:modified xsi:type="dcterms:W3CDTF">2016-02-05T19:56:00Z</dcterms:modified>
</cp:coreProperties>
</file>